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3A22D" w14:textId="0B54E1BB" w:rsidR="003355C8" w:rsidRDefault="00C05C9E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97F8EF3" wp14:editId="261B932B">
                <wp:simplePos x="0" y="0"/>
                <wp:positionH relativeFrom="column">
                  <wp:posOffset>1278331</wp:posOffset>
                </wp:positionH>
                <wp:positionV relativeFrom="paragraph">
                  <wp:posOffset>-636422</wp:posOffset>
                </wp:positionV>
                <wp:extent cx="4657725" cy="1272844"/>
                <wp:effectExtent l="0" t="0" r="9525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272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57E66" w14:textId="77777777" w:rsidR="00C05C9E" w:rsidRDefault="00C05C9E" w:rsidP="00C05C9E">
                            <w:pPr>
                              <w:jc w:val="right"/>
                            </w:pPr>
                          </w:p>
                          <w:p w14:paraId="59C7988E" w14:textId="4A0AAE1C" w:rsidR="00C05C9E" w:rsidRPr="00AC2B04" w:rsidRDefault="00AC2B04" w:rsidP="0042380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C2B04">
                              <w:rPr>
                                <w:b/>
                                <w:sz w:val="52"/>
                                <w:szCs w:val="52"/>
                              </w:rPr>
                              <w:t>2024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13437" w:rsidRPr="00AC2B0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Summer Fellowship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Worship </w:t>
                            </w:r>
                            <w:r w:rsidRPr="00AC2B04">
                              <w:rPr>
                                <w:b/>
                                <w:sz w:val="52"/>
                                <w:szCs w:val="52"/>
                              </w:rPr>
                              <w:t>S</w:t>
                            </w:r>
                            <w:r w:rsidR="00813437" w:rsidRPr="00AC2B0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chedule  </w:t>
                            </w:r>
                          </w:p>
                          <w:p w14:paraId="1254807F" w14:textId="77777777" w:rsidR="00AC2B04" w:rsidRDefault="00AC2B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F8EF3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100.65pt;margin-top:-50.1pt;width:366.75pt;height:100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" stroked="f">
                <v:textbox>
                  <w:txbxContent>
                    <w:p w14:paraId="72A57E66" w14:textId="77777777" w:rsidR="00C05C9E" w:rsidRDefault="00C05C9E" w:rsidP="00C05C9E">
                      <w:pPr>
                        <w:jc w:val="right"/>
                      </w:pPr>
                    </w:p>
                    <w:p w14:paraId="59C7988E" w14:textId="4A0AAE1C" w:rsidR="00C05C9E" w:rsidRPr="00AC2B04" w:rsidRDefault="00AC2B04" w:rsidP="0042380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AC2B04">
                        <w:rPr>
                          <w:b/>
                          <w:sz w:val="52"/>
                          <w:szCs w:val="52"/>
                        </w:rPr>
                        <w:t>2024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813437" w:rsidRPr="00AC2B04">
                        <w:rPr>
                          <w:b/>
                          <w:sz w:val="52"/>
                          <w:szCs w:val="52"/>
                        </w:rPr>
                        <w:t xml:space="preserve">Summer Fellowship 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Worship </w:t>
                      </w:r>
                      <w:r w:rsidRPr="00AC2B04">
                        <w:rPr>
                          <w:b/>
                          <w:sz w:val="52"/>
                          <w:szCs w:val="52"/>
                        </w:rPr>
                        <w:t>S</w:t>
                      </w:r>
                      <w:r w:rsidR="00813437" w:rsidRPr="00AC2B04">
                        <w:rPr>
                          <w:b/>
                          <w:sz w:val="52"/>
                          <w:szCs w:val="52"/>
                        </w:rPr>
                        <w:t xml:space="preserve">chedule  </w:t>
                      </w:r>
                    </w:p>
                    <w:p w14:paraId="1254807F" w14:textId="77777777" w:rsidR="00AC2B04" w:rsidRDefault="00AC2B04"/>
                  </w:txbxContent>
                </v:textbox>
              </v:shape>
            </w:pict>
          </mc:Fallback>
        </mc:AlternateContent>
      </w:r>
      <w:r w:rsidR="00D4215C">
        <w:rPr>
          <w:noProof/>
        </w:rPr>
        <w:drawing>
          <wp:anchor distT="0" distB="0" distL="114300" distR="114300" simplePos="0" relativeHeight="251668992" behindDoc="0" locked="0" layoutInCell="1" allowOverlap="1" wp14:anchorId="2C22DAC9" wp14:editId="561EB228">
            <wp:simplePos x="0" y="0"/>
            <wp:positionH relativeFrom="column">
              <wp:posOffset>-1081405</wp:posOffset>
            </wp:positionH>
            <wp:positionV relativeFrom="paragraph">
              <wp:posOffset>-790575</wp:posOffset>
            </wp:positionV>
            <wp:extent cx="1948180" cy="13239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92">
        <w:tab/>
      </w:r>
    </w:p>
    <w:p w14:paraId="0DF14FDF" w14:textId="6EF61CA5" w:rsidR="00B17592" w:rsidRDefault="00B17592"/>
    <w:p w14:paraId="7D91E856" w14:textId="33C7FD9F" w:rsidR="00B17592" w:rsidRDefault="00D4215C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007748" wp14:editId="78D6D06B">
                <wp:simplePos x="0" y="0"/>
                <wp:positionH relativeFrom="column">
                  <wp:posOffset>-1000125</wp:posOffset>
                </wp:positionH>
                <wp:positionV relativeFrom="paragraph">
                  <wp:posOffset>182880</wp:posOffset>
                </wp:positionV>
                <wp:extent cx="1476375" cy="411480"/>
                <wp:effectExtent l="0" t="0" r="0" b="0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CC876" w14:textId="77777777" w:rsidR="002A6D6B" w:rsidRPr="00600679" w:rsidRDefault="002A6D6B" w:rsidP="0060067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8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008000"/>
                                <w:sz w:val="16"/>
                                <w:szCs w:val="16"/>
                              </w:rPr>
                              <w:t>the</w:t>
                            </w:r>
                            <w:r w:rsidRPr="00600679">
                              <w:rPr>
                                <w:rFonts w:ascii="Lucida Calligraphy" w:hAnsi="Lucida Calligraphy"/>
                                <w:color w:val="008000"/>
                                <w:sz w:val="16"/>
                                <w:szCs w:val="16"/>
                              </w:rPr>
                              <w:t xml:space="preserve"> perfect place</w:t>
                            </w:r>
                          </w:p>
                          <w:p w14:paraId="6EB3526C" w14:textId="1C54816A" w:rsidR="002A6D6B" w:rsidRPr="00600679" w:rsidRDefault="002A6D6B" w:rsidP="0060067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8000"/>
                                <w:sz w:val="16"/>
                                <w:szCs w:val="16"/>
                              </w:rPr>
                            </w:pPr>
                            <w:r w:rsidRPr="00600679">
                              <w:rPr>
                                <w:rFonts w:ascii="Lucida Calligraphy" w:hAnsi="Lucida Calligraphy"/>
                                <w:color w:val="008000"/>
                                <w:sz w:val="16"/>
                                <w:szCs w:val="16"/>
                              </w:rPr>
                              <w:t>for imperfect people</w:t>
                            </w:r>
                            <w:r w:rsidR="000C4FE8">
                              <w:rPr>
                                <w:rFonts w:ascii="Lucida Calligraphy" w:hAnsi="Lucida Calligraphy"/>
                                <w:color w:val="008000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07748" id="Text Box 27" o:spid="_x0000_s1027" type="#_x0000_t202" style="position:absolute;margin-left:-78.75pt;margin-top:14.4pt;width:116.25pt;height:32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" filled="f" stroked="f">
                <v:textbox>
                  <w:txbxContent>
                    <w:p w14:paraId="7A4CC876" w14:textId="77777777" w:rsidR="002A6D6B" w:rsidRPr="00600679" w:rsidRDefault="002A6D6B" w:rsidP="00600679">
                      <w:pPr>
                        <w:jc w:val="center"/>
                        <w:rPr>
                          <w:rFonts w:ascii="Lucida Calligraphy" w:hAnsi="Lucida Calligraphy"/>
                          <w:color w:val="008000"/>
                          <w:sz w:val="16"/>
                          <w:szCs w:val="16"/>
                        </w:rPr>
                      </w:pPr>
                      <w:r>
                        <w:rPr>
                          <w:rFonts w:ascii="Lucida Calligraphy" w:hAnsi="Lucida Calligraphy"/>
                          <w:color w:val="008000"/>
                          <w:sz w:val="16"/>
                          <w:szCs w:val="16"/>
                        </w:rPr>
                        <w:t>the</w:t>
                      </w:r>
                      <w:r w:rsidRPr="00600679">
                        <w:rPr>
                          <w:rFonts w:ascii="Lucida Calligraphy" w:hAnsi="Lucida Calligraphy"/>
                          <w:color w:val="008000"/>
                          <w:sz w:val="16"/>
                          <w:szCs w:val="16"/>
                        </w:rPr>
                        <w:t xml:space="preserve"> perfect place</w:t>
                      </w:r>
                    </w:p>
                    <w:p w14:paraId="6EB3526C" w14:textId="1C54816A" w:rsidR="002A6D6B" w:rsidRPr="00600679" w:rsidRDefault="002A6D6B" w:rsidP="00600679">
                      <w:pPr>
                        <w:jc w:val="center"/>
                        <w:rPr>
                          <w:rFonts w:ascii="Lucida Calligraphy" w:hAnsi="Lucida Calligraphy"/>
                          <w:color w:val="008000"/>
                          <w:sz w:val="16"/>
                          <w:szCs w:val="16"/>
                        </w:rPr>
                      </w:pPr>
                      <w:r w:rsidRPr="00600679">
                        <w:rPr>
                          <w:rFonts w:ascii="Lucida Calligraphy" w:hAnsi="Lucida Calligraphy"/>
                          <w:color w:val="008000"/>
                          <w:sz w:val="16"/>
                          <w:szCs w:val="16"/>
                        </w:rPr>
                        <w:t>for imperfect people</w:t>
                      </w:r>
                      <w:r w:rsidR="000C4FE8">
                        <w:rPr>
                          <w:rFonts w:ascii="Lucida Calligraphy" w:hAnsi="Lucida Calligraphy"/>
                          <w:color w:val="008000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618B32A3" w14:textId="54AFEE06" w:rsidR="00B17592" w:rsidRDefault="00710BA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ECC691" wp14:editId="2B8C7B0C">
                <wp:simplePos x="0" y="0"/>
                <wp:positionH relativeFrom="column">
                  <wp:posOffset>-1081405</wp:posOffset>
                </wp:positionH>
                <wp:positionV relativeFrom="paragraph">
                  <wp:posOffset>312420</wp:posOffset>
                </wp:positionV>
                <wp:extent cx="1948180" cy="5260975"/>
                <wp:effectExtent l="0" t="0" r="0" b="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526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F6EBB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57DC37" w14:textId="112D7E2F" w:rsidR="002A6D6B" w:rsidRPr="004D179F" w:rsidRDefault="002A6D6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D179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Bethel </w:t>
                            </w:r>
                            <w:r w:rsidR="00A66C5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 w:rsidRPr="004D179F">
                              <w:rPr>
                                <w:b/>
                                <w:sz w:val="40"/>
                                <w:szCs w:val="40"/>
                              </w:rPr>
                              <w:t>aptist Church</w:t>
                            </w:r>
                          </w:p>
                          <w:p w14:paraId="1AA8137B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0025EF" w14:textId="77777777" w:rsidR="002A6D6B" w:rsidRPr="00E35232" w:rsidRDefault="002A6D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35232">
                              <w:rPr>
                                <w:sz w:val="18"/>
                                <w:szCs w:val="18"/>
                              </w:rPr>
                              <w:t>1407 Enterprise Avenue</w:t>
                            </w:r>
                          </w:p>
                          <w:p w14:paraId="49BC09E8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35232">
                              <w:rPr>
                                <w:sz w:val="18"/>
                                <w:szCs w:val="18"/>
                              </w:rPr>
                              <w:t>New Smyrna Beach, FL 32168</w:t>
                            </w:r>
                          </w:p>
                          <w:p w14:paraId="4DD4D914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EE55DD" w14:textId="2AB3FCF5" w:rsidR="002A6D6B" w:rsidRPr="00E35232" w:rsidRDefault="007544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35232">
                              <w:rPr>
                                <w:sz w:val="18"/>
                                <w:szCs w:val="18"/>
                              </w:rPr>
                              <w:t>Telephone: 386-427</w:t>
                            </w:r>
                            <w:r w:rsidR="002A6D6B" w:rsidRPr="00E35232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E35232">
                              <w:rPr>
                                <w:sz w:val="18"/>
                                <w:szCs w:val="18"/>
                              </w:rPr>
                              <w:t>8889</w:t>
                            </w:r>
                          </w:p>
                          <w:p w14:paraId="55FC132D" w14:textId="69070EC4" w:rsidR="00B40D6A" w:rsidRPr="00E35232" w:rsidRDefault="00B40D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35232">
                              <w:rPr>
                                <w:sz w:val="18"/>
                                <w:szCs w:val="18"/>
                              </w:rPr>
                              <w:t>Fax:            386-957-3922</w:t>
                            </w:r>
                          </w:p>
                          <w:p w14:paraId="1960E81D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114101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00679">
                              <w:rPr>
                                <w:i/>
                                <w:sz w:val="16"/>
                                <w:szCs w:val="16"/>
                                <w:u w:val="single"/>
                              </w:rPr>
                              <w:t>Website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75F78BAB" w14:textId="5BFC6973" w:rsidR="002A6D6B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" w:history="1">
                              <w:r w:rsidR="00072027" w:rsidRPr="00B338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www.bethelnsb.org</w:t>
                              </w:r>
                            </w:hyperlink>
                            <w:r w:rsidR="0007202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4B603D3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EE9E2C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00679">
                              <w:rPr>
                                <w:i/>
                                <w:sz w:val="16"/>
                                <w:szCs w:val="16"/>
                                <w:u w:val="single"/>
                              </w:rPr>
                              <w:t>Email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2136B5CF" w14:textId="3BFA7CF9" w:rsidR="002A6D6B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072027" w:rsidRPr="00B338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bethelnsb@bethelnsb.org</w:t>
                              </w:r>
                            </w:hyperlink>
                            <w:r w:rsidR="0007202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AE9860A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26F0EAA" w14:textId="3AB8FC74" w:rsidR="002A6D6B" w:rsidRPr="00C374EC" w:rsidRDefault="002A6D6B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374EC"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Pasto</w:t>
                            </w:r>
                            <w:r w:rsidR="00C374EC"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r/Academy Administrator</w:t>
                            </w:r>
                          </w:p>
                          <w:p w14:paraId="39927596" w14:textId="034F5DEB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776C9">
                              <w:rPr>
                                <w:sz w:val="16"/>
                                <w:szCs w:val="16"/>
                              </w:rPr>
                              <w:t xml:space="preserve">L.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“</w:t>
                            </w:r>
                            <w:r w:rsidRPr="00A776C9">
                              <w:rPr>
                                <w:sz w:val="16"/>
                                <w:szCs w:val="16"/>
                              </w:rPr>
                              <w:t>Pete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”</w:t>
                            </w:r>
                            <w:r w:rsidRPr="00A776C9">
                              <w:rPr>
                                <w:sz w:val="16"/>
                                <w:szCs w:val="16"/>
                              </w:rPr>
                              <w:t xml:space="preserve"> Carter, Jr.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4426F">
                              <w:rPr>
                                <w:sz w:val="16"/>
                                <w:szCs w:val="16"/>
                              </w:rPr>
                              <w:t>PhD.</w:t>
                            </w:r>
                            <w:r w:rsidRPr="00A776C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2B5CF90" w14:textId="13DA35F1" w:rsidR="00754459" w:rsidRPr="00754459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072027" w:rsidRPr="00B338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pcarter@bethelnsb.org</w:t>
                              </w:r>
                            </w:hyperlink>
                            <w:r w:rsidR="0007202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3E89982" w14:textId="2E1AFEBB" w:rsidR="00754459" w:rsidRDefault="007544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(386) 402-0304 </w:t>
                            </w:r>
                            <w:r w:rsidR="006D15F0">
                              <w:rPr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cellular</w:t>
                            </w:r>
                          </w:p>
                          <w:p w14:paraId="118D4CF7" w14:textId="5CAB29F8" w:rsidR="006D15F0" w:rsidRDefault="006D15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D75E75C" w14:textId="2AFBBAB2" w:rsidR="006D15F0" w:rsidRPr="00C374EC" w:rsidRDefault="006D15F0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374E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Director of Christian Education</w:t>
                            </w:r>
                          </w:p>
                          <w:p w14:paraId="1635FB82" w14:textId="74FB8FBF" w:rsidR="006D15F0" w:rsidRDefault="006D15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Angela C. Carter, MACE</w:t>
                            </w:r>
                          </w:p>
                          <w:p w14:paraId="71C680D4" w14:textId="17596FF1" w:rsidR="006D15F0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6D15F0" w:rsidRPr="00B338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acarter@bethelnsb.org</w:t>
                              </w:r>
                            </w:hyperlink>
                          </w:p>
                          <w:p w14:paraId="4AA99163" w14:textId="499DEF88" w:rsidR="00C374EC" w:rsidRPr="00A776C9" w:rsidRDefault="0007202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374EC">
                              <w:rPr>
                                <w:sz w:val="16"/>
                                <w:szCs w:val="16"/>
                              </w:rPr>
                              <w:t xml:space="preserve">(386) 402-0305 – cellular </w:t>
                            </w:r>
                          </w:p>
                          <w:p w14:paraId="1D55F409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5BE4AF" w14:textId="56F3F321" w:rsidR="002A6D6B" w:rsidRPr="00C374EC" w:rsidRDefault="00601C08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374EC"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Church Clerk</w:t>
                            </w:r>
                          </w:p>
                          <w:p w14:paraId="7660C0E6" w14:textId="0268AC0F" w:rsidR="002A6D6B" w:rsidRDefault="00601C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Susie Lyons</w:t>
                            </w:r>
                          </w:p>
                          <w:p w14:paraId="7A360558" w14:textId="65B9B4B9" w:rsidR="00C374EC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C374EC" w:rsidRPr="00B338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slyons@bethelnsb.org</w:t>
                              </w:r>
                            </w:hyperlink>
                          </w:p>
                          <w:p w14:paraId="2056FB18" w14:textId="43EB920C" w:rsidR="00C374EC" w:rsidRDefault="00C374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4EB764" w14:textId="45DAD0F7" w:rsidR="00C374EC" w:rsidRPr="00C374EC" w:rsidRDefault="00C374EC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374E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Church Administrator</w:t>
                            </w:r>
                          </w:p>
                          <w:p w14:paraId="5AD6533A" w14:textId="650B3CB1" w:rsidR="00C374EC" w:rsidRDefault="00C374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Geoffrey Jordan</w:t>
                            </w:r>
                          </w:p>
                          <w:p w14:paraId="7B242DA3" w14:textId="533F8E38" w:rsidR="00C374EC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072027" w:rsidRPr="00B338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gjordan@bethelnsb.org</w:t>
                              </w:r>
                            </w:hyperlink>
                            <w:r w:rsidR="0007202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8D521A6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0018885" w14:textId="77777777" w:rsidR="002A6D6B" w:rsidRPr="00C374EC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374EC">
                              <w:rPr>
                                <w:i/>
                                <w:sz w:val="16"/>
                                <w:szCs w:val="16"/>
                                <w:u w:val="single"/>
                              </w:rPr>
                              <w:t>Worship Service</w:t>
                            </w:r>
                            <w:r w:rsidRPr="00C374EC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5DF5673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4041E44" w14:textId="3C9DA39C" w:rsidR="002A6D6B" w:rsidRDefault="002070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Sunday Worship……</w:t>
                            </w:r>
                            <w:r w:rsidR="00C374EC"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  <w:r w:rsidR="006E1480"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  <w:r w:rsidR="00710BAD"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  <w:r w:rsidR="006E148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6A0DFD">
                              <w:rPr>
                                <w:sz w:val="16"/>
                                <w:szCs w:val="16"/>
                              </w:rPr>
                              <w:t xml:space="preserve"> 9:00 a</w:t>
                            </w:r>
                            <w:r w:rsidR="006E1480">
                              <w:rPr>
                                <w:sz w:val="16"/>
                                <w:szCs w:val="16"/>
                              </w:rPr>
                              <w:t>.m.</w:t>
                            </w:r>
                          </w:p>
                          <w:p w14:paraId="36B9423E" w14:textId="1B8AC4DF" w:rsidR="00C374EC" w:rsidRPr="006E1480" w:rsidRDefault="00C374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Sunday Youth </w:t>
                            </w:r>
                            <w:r w:rsidR="00710BAD">
                              <w:rPr>
                                <w:sz w:val="16"/>
                                <w:szCs w:val="16"/>
                              </w:rPr>
                              <w:t>Development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10BAD">
                              <w:rPr>
                                <w:sz w:val="16"/>
                                <w:szCs w:val="16"/>
                              </w:rPr>
                              <w:t xml:space="preserve">..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6:00 p.m.</w:t>
                            </w:r>
                          </w:p>
                          <w:p w14:paraId="0D0A0227" w14:textId="101C0671" w:rsidR="002A6D6B" w:rsidRDefault="00C46D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Thursday</w:t>
                            </w:r>
                            <w:r w:rsidR="002A6D6B">
                              <w:rPr>
                                <w:sz w:val="16"/>
                                <w:szCs w:val="16"/>
                              </w:rPr>
                              <w:t xml:space="preserve"> Bible Study</w:t>
                            </w:r>
                            <w:r w:rsidR="00C374EC"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  <w:r w:rsidR="00710BAD">
                              <w:rPr>
                                <w:sz w:val="16"/>
                                <w:szCs w:val="16"/>
                              </w:rPr>
                              <w:t>…..</w:t>
                            </w:r>
                            <w:r w:rsidR="00C374EC"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="006A0DFD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2A6D6B">
                              <w:rPr>
                                <w:sz w:val="16"/>
                                <w:szCs w:val="16"/>
                              </w:rPr>
                              <w:t>0 p.m.</w:t>
                            </w:r>
                          </w:p>
                          <w:p w14:paraId="540157C7" w14:textId="77777777" w:rsidR="002A6D6B" w:rsidRDefault="002A6D6B" w:rsidP="003F6C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913D51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8EA25F8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BF50E5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8F24B3" w14:textId="77777777" w:rsidR="002A6D6B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7FDA1E" w14:textId="07563D58" w:rsidR="002A6D6B" w:rsidRPr="00E65601" w:rsidRDefault="002A6D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CC691" id="Text Box 21" o:spid="_x0000_s1028" type="#_x0000_t202" style="position:absolute;margin-left:-85.15pt;margin-top:24.6pt;width:153.4pt;height:41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" filled="f" stroked="f">
                <v:textbox>
                  <w:txbxContent>
                    <w:p w14:paraId="434F6EBB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957DC37" w14:textId="112D7E2F" w:rsidR="002A6D6B" w:rsidRPr="004D179F" w:rsidRDefault="002A6D6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D179F">
                        <w:rPr>
                          <w:b/>
                          <w:sz w:val="40"/>
                          <w:szCs w:val="40"/>
                        </w:rPr>
                        <w:t xml:space="preserve">Bethel </w:t>
                      </w:r>
                      <w:r w:rsidR="00A66C55">
                        <w:rPr>
                          <w:b/>
                          <w:sz w:val="40"/>
                          <w:szCs w:val="40"/>
                        </w:rPr>
                        <w:t>B</w:t>
                      </w:r>
                      <w:r w:rsidRPr="004D179F">
                        <w:rPr>
                          <w:b/>
                          <w:sz w:val="40"/>
                          <w:szCs w:val="40"/>
                        </w:rPr>
                        <w:t>aptist Church</w:t>
                      </w:r>
                    </w:p>
                    <w:p w14:paraId="1AA8137B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D0025EF" w14:textId="77777777" w:rsidR="002A6D6B" w:rsidRPr="00E35232" w:rsidRDefault="002A6D6B">
                      <w:pPr>
                        <w:rPr>
                          <w:sz w:val="18"/>
                          <w:szCs w:val="18"/>
                        </w:rPr>
                      </w:pPr>
                      <w:r w:rsidRPr="00E35232">
                        <w:rPr>
                          <w:sz w:val="18"/>
                          <w:szCs w:val="18"/>
                        </w:rPr>
                        <w:t>1407 Enterprise Avenue</w:t>
                      </w:r>
                    </w:p>
                    <w:p w14:paraId="49BC09E8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  <w:r w:rsidRPr="00E35232">
                        <w:rPr>
                          <w:sz w:val="18"/>
                          <w:szCs w:val="18"/>
                        </w:rPr>
                        <w:t>New Smyrna Beach, FL 32168</w:t>
                      </w:r>
                    </w:p>
                    <w:p w14:paraId="4DD4D914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3EE55DD" w14:textId="2AB3FCF5" w:rsidR="002A6D6B" w:rsidRPr="00E35232" w:rsidRDefault="00754459">
                      <w:pPr>
                        <w:rPr>
                          <w:sz w:val="18"/>
                          <w:szCs w:val="18"/>
                        </w:rPr>
                      </w:pPr>
                      <w:r w:rsidRPr="00E35232">
                        <w:rPr>
                          <w:sz w:val="18"/>
                          <w:szCs w:val="18"/>
                        </w:rPr>
                        <w:t>Telephone: 386-427</w:t>
                      </w:r>
                      <w:r w:rsidR="002A6D6B" w:rsidRPr="00E35232">
                        <w:rPr>
                          <w:sz w:val="18"/>
                          <w:szCs w:val="18"/>
                        </w:rPr>
                        <w:t>-</w:t>
                      </w:r>
                      <w:r w:rsidRPr="00E35232">
                        <w:rPr>
                          <w:sz w:val="18"/>
                          <w:szCs w:val="18"/>
                        </w:rPr>
                        <w:t>8889</w:t>
                      </w:r>
                    </w:p>
                    <w:p w14:paraId="55FC132D" w14:textId="69070EC4" w:rsidR="00B40D6A" w:rsidRPr="00E35232" w:rsidRDefault="00B40D6A">
                      <w:pPr>
                        <w:rPr>
                          <w:sz w:val="18"/>
                          <w:szCs w:val="18"/>
                        </w:rPr>
                      </w:pPr>
                      <w:r w:rsidRPr="00E35232">
                        <w:rPr>
                          <w:sz w:val="18"/>
                          <w:szCs w:val="18"/>
                        </w:rPr>
                        <w:t>Fax:            386-957-3922</w:t>
                      </w:r>
                    </w:p>
                    <w:p w14:paraId="1960E81D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9114101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  <w:r w:rsidRPr="00600679">
                        <w:rPr>
                          <w:i/>
                          <w:sz w:val="16"/>
                          <w:szCs w:val="16"/>
                          <w:u w:val="single"/>
                        </w:rPr>
                        <w:t>Website</w:t>
                      </w: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</w:p>
                    <w:p w14:paraId="75F78BAB" w14:textId="5BFC6973" w:rsidR="002A6D6B" w:rsidRDefault="00000000">
                      <w:pPr>
                        <w:rPr>
                          <w:sz w:val="16"/>
                          <w:szCs w:val="16"/>
                        </w:rPr>
                      </w:pPr>
                      <w:hyperlink r:id="rId13" w:history="1">
                        <w:r w:rsidR="00072027" w:rsidRPr="00B33843">
                          <w:rPr>
                            <w:rStyle w:val="Hyperlink"/>
                            <w:sz w:val="16"/>
                            <w:szCs w:val="16"/>
                          </w:rPr>
                          <w:t>www.bethelnsb.org</w:t>
                        </w:r>
                      </w:hyperlink>
                      <w:r w:rsidR="0007202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4B603D3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4EE9E2C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  <w:r w:rsidRPr="00600679">
                        <w:rPr>
                          <w:i/>
                          <w:sz w:val="16"/>
                          <w:szCs w:val="16"/>
                          <w:u w:val="single"/>
                        </w:rPr>
                        <w:t>Email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2136B5CF" w14:textId="3BFA7CF9" w:rsidR="002A6D6B" w:rsidRDefault="00000000">
                      <w:pPr>
                        <w:rPr>
                          <w:sz w:val="16"/>
                          <w:szCs w:val="16"/>
                        </w:rPr>
                      </w:pPr>
                      <w:hyperlink r:id="rId14" w:history="1">
                        <w:r w:rsidR="00072027" w:rsidRPr="00B33843">
                          <w:rPr>
                            <w:rStyle w:val="Hyperlink"/>
                            <w:sz w:val="16"/>
                            <w:szCs w:val="16"/>
                          </w:rPr>
                          <w:t>bethelnsb@bethelnsb.org</w:t>
                        </w:r>
                      </w:hyperlink>
                      <w:r w:rsidR="0007202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4AE9860A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26F0EAA" w14:textId="3AB8FC74" w:rsidR="002A6D6B" w:rsidRPr="00C374EC" w:rsidRDefault="002A6D6B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C374EC"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  <w:t>Pasto</w:t>
                      </w:r>
                      <w:r w:rsidR="00C374EC"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  <w:t>r/Academy Administrator</w:t>
                      </w:r>
                    </w:p>
                    <w:p w14:paraId="39927596" w14:textId="034F5DEB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  <w:r w:rsidRPr="00A776C9">
                        <w:rPr>
                          <w:sz w:val="16"/>
                          <w:szCs w:val="16"/>
                        </w:rPr>
                        <w:t xml:space="preserve">L. </w:t>
                      </w:r>
                      <w:r>
                        <w:rPr>
                          <w:sz w:val="16"/>
                          <w:szCs w:val="16"/>
                        </w:rPr>
                        <w:t>“</w:t>
                      </w:r>
                      <w:r w:rsidRPr="00A776C9">
                        <w:rPr>
                          <w:sz w:val="16"/>
                          <w:szCs w:val="16"/>
                        </w:rPr>
                        <w:t>Pete</w:t>
                      </w:r>
                      <w:r>
                        <w:rPr>
                          <w:sz w:val="16"/>
                          <w:szCs w:val="16"/>
                        </w:rPr>
                        <w:t>”</w:t>
                      </w:r>
                      <w:r w:rsidRPr="00A776C9">
                        <w:rPr>
                          <w:sz w:val="16"/>
                          <w:szCs w:val="16"/>
                        </w:rPr>
                        <w:t xml:space="preserve"> Carter, Jr.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C4426F">
                        <w:rPr>
                          <w:sz w:val="16"/>
                          <w:szCs w:val="16"/>
                        </w:rPr>
                        <w:t>PhD.</w:t>
                      </w:r>
                      <w:r w:rsidRPr="00A776C9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42B5CF90" w14:textId="13DA35F1" w:rsidR="00754459" w:rsidRPr="00754459" w:rsidRDefault="00000000">
                      <w:pPr>
                        <w:rPr>
                          <w:sz w:val="16"/>
                          <w:szCs w:val="16"/>
                        </w:rPr>
                      </w:pPr>
                      <w:hyperlink r:id="rId15" w:history="1">
                        <w:r w:rsidR="00072027" w:rsidRPr="00B33843">
                          <w:rPr>
                            <w:rStyle w:val="Hyperlink"/>
                            <w:sz w:val="16"/>
                            <w:szCs w:val="16"/>
                          </w:rPr>
                          <w:t>pcarter@bethelnsb.org</w:t>
                        </w:r>
                      </w:hyperlink>
                      <w:r w:rsidR="0007202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3E89982" w14:textId="2E1AFEBB" w:rsidR="00754459" w:rsidRDefault="0075445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(386) 402-0304 </w:t>
                      </w:r>
                      <w:r w:rsidR="006D15F0">
                        <w:rPr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sz w:val="16"/>
                          <w:szCs w:val="16"/>
                        </w:rPr>
                        <w:t xml:space="preserve"> cellular</w:t>
                      </w:r>
                    </w:p>
                    <w:p w14:paraId="118D4CF7" w14:textId="5CAB29F8" w:rsidR="006D15F0" w:rsidRDefault="006D15F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D75E75C" w14:textId="2AFBBAB2" w:rsidR="006D15F0" w:rsidRPr="00C374EC" w:rsidRDefault="006D15F0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374EC">
                        <w:rPr>
                          <w:b/>
                          <w:sz w:val="16"/>
                          <w:szCs w:val="16"/>
                          <w:u w:val="single"/>
                        </w:rPr>
                        <w:t>Director of Christian Education</w:t>
                      </w:r>
                    </w:p>
                    <w:p w14:paraId="1635FB82" w14:textId="74FB8FBF" w:rsidR="006D15F0" w:rsidRDefault="006D15F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Angela C. Carter, MACE</w:t>
                      </w:r>
                    </w:p>
                    <w:p w14:paraId="71C680D4" w14:textId="17596FF1" w:rsidR="006D15F0" w:rsidRDefault="00000000">
                      <w:pPr>
                        <w:rPr>
                          <w:sz w:val="16"/>
                          <w:szCs w:val="16"/>
                        </w:rPr>
                      </w:pPr>
                      <w:hyperlink r:id="rId16" w:history="1">
                        <w:r w:rsidR="006D15F0" w:rsidRPr="00B33843">
                          <w:rPr>
                            <w:rStyle w:val="Hyperlink"/>
                            <w:sz w:val="16"/>
                            <w:szCs w:val="16"/>
                          </w:rPr>
                          <w:t>acarter@bethelnsb.org</w:t>
                        </w:r>
                      </w:hyperlink>
                    </w:p>
                    <w:p w14:paraId="4AA99163" w14:textId="499DEF88" w:rsidR="00C374EC" w:rsidRPr="00A776C9" w:rsidRDefault="0007202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374EC">
                        <w:rPr>
                          <w:sz w:val="16"/>
                          <w:szCs w:val="16"/>
                        </w:rPr>
                        <w:t xml:space="preserve">(386) 402-0305 – cellular </w:t>
                      </w:r>
                    </w:p>
                    <w:p w14:paraId="1D55F409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E5BE4AF" w14:textId="56F3F321" w:rsidR="002A6D6B" w:rsidRPr="00C374EC" w:rsidRDefault="00601C08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C374EC"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  <w:t>Church Clerk</w:t>
                      </w:r>
                    </w:p>
                    <w:p w14:paraId="7660C0E6" w14:textId="0268AC0F" w:rsidR="002A6D6B" w:rsidRDefault="00601C0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Susie Lyons</w:t>
                      </w:r>
                    </w:p>
                    <w:p w14:paraId="7A360558" w14:textId="65B9B4B9" w:rsidR="00C374EC" w:rsidRDefault="00000000">
                      <w:pPr>
                        <w:rPr>
                          <w:sz w:val="16"/>
                          <w:szCs w:val="16"/>
                        </w:rPr>
                      </w:pPr>
                      <w:hyperlink r:id="rId17" w:history="1">
                        <w:r w:rsidR="00C374EC" w:rsidRPr="00B33843">
                          <w:rPr>
                            <w:rStyle w:val="Hyperlink"/>
                            <w:sz w:val="16"/>
                            <w:szCs w:val="16"/>
                          </w:rPr>
                          <w:t>slyons@bethelnsb.org</w:t>
                        </w:r>
                      </w:hyperlink>
                    </w:p>
                    <w:p w14:paraId="2056FB18" w14:textId="43EB920C" w:rsidR="00C374EC" w:rsidRDefault="00C374E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F4EB764" w14:textId="45DAD0F7" w:rsidR="00C374EC" w:rsidRPr="00C374EC" w:rsidRDefault="00C374EC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374EC">
                        <w:rPr>
                          <w:b/>
                          <w:sz w:val="16"/>
                          <w:szCs w:val="16"/>
                          <w:u w:val="single"/>
                        </w:rPr>
                        <w:t>Church Administrator</w:t>
                      </w:r>
                    </w:p>
                    <w:p w14:paraId="5AD6533A" w14:textId="650B3CB1" w:rsidR="00C374EC" w:rsidRDefault="00C374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Geoffrey Jordan</w:t>
                      </w:r>
                    </w:p>
                    <w:p w14:paraId="7B242DA3" w14:textId="533F8E38" w:rsidR="00C374EC" w:rsidRDefault="00000000">
                      <w:pPr>
                        <w:rPr>
                          <w:sz w:val="16"/>
                          <w:szCs w:val="16"/>
                        </w:rPr>
                      </w:pPr>
                      <w:hyperlink r:id="rId18" w:history="1">
                        <w:r w:rsidR="00072027" w:rsidRPr="00B33843">
                          <w:rPr>
                            <w:rStyle w:val="Hyperlink"/>
                            <w:sz w:val="16"/>
                            <w:szCs w:val="16"/>
                          </w:rPr>
                          <w:t>gjordan@bethelnsb.org</w:t>
                        </w:r>
                      </w:hyperlink>
                      <w:r w:rsidR="0007202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78D521A6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0018885" w14:textId="77777777" w:rsidR="002A6D6B" w:rsidRPr="00C374EC" w:rsidRDefault="002A6D6B">
                      <w:pPr>
                        <w:rPr>
                          <w:sz w:val="16"/>
                          <w:szCs w:val="16"/>
                        </w:rPr>
                      </w:pPr>
                      <w:r w:rsidRPr="00C374EC">
                        <w:rPr>
                          <w:i/>
                          <w:sz w:val="16"/>
                          <w:szCs w:val="16"/>
                          <w:u w:val="single"/>
                        </w:rPr>
                        <w:t>Worship Service</w:t>
                      </w:r>
                      <w:r w:rsidRPr="00C374EC"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05DF5673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4041E44" w14:textId="3C9DA39C" w:rsidR="002A6D6B" w:rsidRDefault="0020703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Sunday Worship……</w:t>
                      </w:r>
                      <w:r w:rsidR="00C374EC">
                        <w:rPr>
                          <w:sz w:val="16"/>
                          <w:szCs w:val="16"/>
                        </w:rPr>
                        <w:t>…</w:t>
                      </w:r>
                      <w:r w:rsidR="006E1480">
                        <w:rPr>
                          <w:sz w:val="16"/>
                          <w:szCs w:val="16"/>
                        </w:rPr>
                        <w:t>…</w:t>
                      </w:r>
                      <w:r w:rsidR="00710BAD">
                        <w:rPr>
                          <w:sz w:val="16"/>
                          <w:szCs w:val="16"/>
                        </w:rPr>
                        <w:t>…</w:t>
                      </w:r>
                      <w:r w:rsidR="006E1480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 w:rsidR="006A0DFD">
                        <w:rPr>
                          <w:sz w:val="16"/>
                          <w:szCs w:val="16"/>
                        </w:rPr>
                        <w:t xml:space="preserve"> 9:00 a</w:t>
                      </w:r>
                      <w:r w:rsidR="006E1480">
                        <w:rPr>
                          <w:sz w:val="16"/>
                          <w:szCs w:val="16"/>
                        </w:rPr>
                        <w:t>.m.</w:t>
                      </w:r>
                    </w:p>
                    <w:p w14:paraId="36B9423E" w14:textId="1B8AC4DF" w:rsidR="00C374EC" w:rsidRPr="006E1480" w:rsidRDefault="00C374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Sunday Youth </w:t>
                      </w:r>
                      <w:r w:rsidR="00710BAD">
                        <w:rPr>
                          <w:sz w:val="16"/>
                          <w:szCs w:val="16"/>
                        </w:rPr>
                        <w:t>Development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10BAD">
                        <w:rPr>
                          <w:sz w:val="16"/>
                          <w:szCs w:val="16"/>
                        </w:rPr>
                        <w:t xml:space="preserve">.. </w:t>
                      </w:r>
                      <w:r>
                        <w:rPr>
                          <w:sz w:val="16"/>
                          <w:szCs w:val="16"/>
                        </w:rPr>
                        <w:t>6:00 p.m.</w:t>
                      </w:r>
                    </w:p>
                    <w:p w14:paraId="0D0A0227" w14:textId="101C0671" w:rsidR="002A6D6B" w:rsidRDefault="00C46D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Thursday</w:t>
                      </w:r>
                      <w:r w:rsidR="002A6D6B">
                        <w:rPr>
                          <w:sz w:val="16"/>
                          <w:szCs w:val="16"/>
                        </w:rPr>
                        <w:t xml:space="preserve"> Bible Study</w:t>
                      </w:r>
                      <w:r w:rsidR="00C374EC">
                        <w:rPr>
                          <w:sz w:val="16"/>
                          <w:szCs w:val="16"/>
                        </w:rPr>
                        <w:t>…</w:t>
                      </w:r>
                      <w:r w:rsidR="00710BAD">
                        <w:rPr>
                          <w:sz w:val="16"/>
                          <w:szCs w:val="16"/>
                        </w:rPr>
                        <w:t>…..</w:t>
                      </w:r>
                      <w:r w:rsidR="00C374EC">
                        <w:rPr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 w:rsidR="006A0DFD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="002A6D6B">
                        <w:rPr>
                          <w:sz w:val="16"/>
                          <w:szCs w:val="16"/>
                        </w:rPr>
                        <w:t>0 p.m.</w:t>
                      </w:r>
                    </w:p>
                    <w:p w14:paraId="540157C7" w14:textId="77777777" w:rsidR="002A6D6B" w:rsidRDefault="002A6D6B" w:rsidP="003F6C8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2913D51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8EA25F8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9BF50E5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14:paraId="7B8F24B3" w14:textId="77777777" w:rsidR="002A6D6B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D7FDA1E" w14:textId="07563D58" w:rsidR="002A6D6B" w:rsidRPr="00E65601" w:rsidRDefault="002A6D6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15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EA2D2E" wp14:editId="16BC9847">
                <wp:simplePos x="0" y="0"/>
                <wp:positionH relativeFrom="column">
                  <wp:posOffset>866775</wp:posOffset>
                </wp:positionH>
                <wp:positionV relativeFrom="paragraph">
                  <wp:posOffset>121920</wp:posOffset>
                </wp:positionV>
                <wp:extent cx="0" cy="8229600"/>
                <wp:effectExtent l="19050" t="19050" r="19050" b="19050"/>
                <wp:wrapNone/>
                <wp:docPr id="1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63A8A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25pt,9.6pt" to="68.25pt,6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" strokeweight="2pt"/>
            </w:pict>
          </mc:Fallback>
        </mc:AlternateContent>
      </w:r>
    </w:p>
    <w:p w14:paraId="342279BF" w14:textId="048C35BF" w:rsidR="00B17592" w:rsidRDefault="00B17592"/>
    <w:p w14:paraId="29A568C2" w14:textId="1D9B04A5" w:rsidR="00B17592" w:rsidRDefault="00B17592"/>
    <w:p w14:paraId="49B0A22F" w14:textId="7C4B34D1" w:rsidR="00B17592" w:rsidRDefault="00E04863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B11AE30" wp14:editId="01632E7A">
                <wp:simplePos x="0" y="0"/>
                <wp:positionH relativeFrom="column">
                  <wp:posOffset>1327826</wp:posOffset>
                </wp:positionH>
                <wp:positionV relativeFrom="paragraph">
                  <wp:posOffset>47666</wp:posOffset>
                </wp:positionV>
                <wp:extent cx="4853940" cy="7217923"/>
                <wp:effectExtent l="0" t="0" r="0" b="2540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940" cy="7217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113E9" w14:textId="68AD2E71" w:rsidR="001D42D2" w:rsidRDefault="00813437" w:rsidP="005C32A1">
                            <w:pPr>
                              <w:spacing w:after="120"/>
                              <w:rPr>
                                <w:b/>
                                <w:color w:val="FF0000"/>
                              </w:rPr>
                            </w:pPr>
                            <w:r w:rsidRPr="00217191">
                              <w:rPr>
                                <w:b/>
                                <w:color w:val="FF0000"/>
                              </w:rPr>
                              <w:t xml:space="preserve">June </w:t>
                            </w:r>
                            <w:r w:rsidR="00496332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Pr="00217191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F139C9" w:rsidRPr="0021719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217191" w:rsidRPr="00217191">
                              <w:rPr>
                                <w:b/>
                                <w:color w:val="FF0000"/>
                              </w:rPr>
                              <w:t>9:00am</w:t>
                            </w:r>
                            <w:r w:rsidRPr="0021719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253932" w:rsidRPr="0021719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217191">
                              <w:rPr>
                                <w:b/>
                                <w:color w:val="FF0000"/>
                              </w:rPr>
                              <w:t>Bethel Baptist Church</w:t>
                            </w:r>
                          </w:p>
                          <w:p w14:paraId="186F2494" w14:textId="77777777" w:rsidR="00AE5DA5" w:rsidRDefault="00AE5DA5" w:rsidP="005C32A1">
                            <w:pPr>
                              <w:spacing w:after="120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74FA6D5F" w14:textId="581BF919" w:rsidR="005405D7" w:rsidRPr="005405D7" w:rsidRDefault="00AE5DA5" w:rsidP="005405D7">
                            <w:pPr>
                              <w:rPr>
                                <w:b/>
                              </w:rPr>
                            </w:pPr>
                            <w:r w:rsidRPr="005405D7">
                              <w:rPr>
                                <w:b/>
                              </w:rPr>
                              <w:t>June 8</w:t>
                            </w:r>
                            <w:r w:rsidRPr="005405D7">
                              <w:rPr>
                                <w:b/>
                              </w:rPr>
                              <w:tab/>
                            </w:r>
                            <w:r w:rsidRPr="005405D7">
                              <w:rPr>
                                <w:b/>
                              </w:rPr>
                              <w:tab/>
                            </w:r>
                            <w:r w:rsidR="005405D7" w:rsidRPr="005405D7">
                              <w:rPr>
                                <w:b/>
                              </w:rPr>
                              <w:t>8:30am</w:t>
                            </w:r>
                            <w:r w:rsidR="005405D7" w:rsidRPr="005405D7">
                              <w:rPr>
                                <w:b/>
                              </w:rPr>
                              <w:tab/>
                            </w:r>
                            <w:r w:rsidR="005405D7" w:rsidRPr="005405D7">
                              <w:rPr>
                                <w:b/>
                              </w:rPr>
                              <w:tab/>
                              <w:t xml:space="preserve">The Huddle </w:t>
                            </w:r>
                            <w:r w:rsidR="005405D7" w:rsidRPr="00421358">
                              <w:rPr>
                                <w:b/>
                                <w:color w:val="FF0000"/>
                              </w:rPr>
                              <w:t>Men’s Conference</w:t>
                            </w:r>
                          </w:p>
                          <w:p w14:paraId="44249CE7" w14:textId="023070E3" w:rsidR="005405D7" w:rsidRDefault="005405D7" w:rsidP="005405D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Hope Church</w:t>
                            </w:r>
                            <w:r w:rsidR="00421358">
                              <w:rPr>
                                <w:b/>
                              </w:rPr>
                              <w:t xml:space="preserve"> (Tickets: $25)</w:t>
                            </w:r>
                          </w:p>
                          <w:p w14:paraId="4BA424E2" w14:textId="77777777" w:rsidR="005405D7" w:rsidRDefault="005405D7" w:rsidP="005405D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2855 Lake Helen Osteen Road</w:t>
                            </w:r>
                          </w:p>
                          <w:p w14:paraId="7327C4AB" w14:textId="77777777" w:rsidR="005405D7" w:rsidRPr="00283CE0" w:rsidRDefault="005405D7" w:rsidP="005405D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Deltona, Florida</w:t>
                            </w:r>
                          </w:p>
                          <w:p w14:paraId="72829272" w14:textId="57B0DAC4" w:rsidR="005405D7" w:rsidRDefault="005405D7" w:rsidP="005C32A1">
                            <w:pPr>
                              <w:spacing w:after="120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50C738A9" w14:textId="30C12A88" w:rsidR="00496332" w:rsidRPr="004B3349" w:rsidRDefault="00F11960" w:rsidP="004963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B3349">
                              <w:rPr>
                                <w:b/>
                                <w:color w:val="FF0000"/>
                              </w:rPr>
                              <w:t xml:space="preserve">June </w:t>
                            </w:r>
                            <w:r w:rsidR="00496332" w:rsidRPr="004B3349"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="00496332" w:rsidRPr="004B334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4B334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496332" w:rsidRPr="004B3349">
                              <w:rPr>
                                <w:b/>
                                <w:color w:val="FF0000"/>
                              </w:rPr>
                              <w:t>10</w:t>
                            </w:r>
                            <w:r w:rsidRPr="004B3349">
                              <w:rPr>
                                <w:b/>
                                <w:color w:val="FF0000"/>
                              </w:rPr>
                              <w:t>:00am</w:t>
                            </w:r>
                            <w:r w:rsidRPr="004B334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4B334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496332" w:rsidRPr="004B3349">
                              <w:rPr>
                                <w:b/>
                                <w:color w:val="FF0000"/>
                              </w:rPr>
                              <w:t>Hope Church</w:t>
                            </w:r>
                            <w:r w:rsidR="00526636" w:rsidRPr="004B3349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14:paraId="05D5920D" w14:textId="77777777" w:rsidR="00496332" w:rsidRDefault="00496332" w:rsidP="0049633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2855 Lake Helen Osteen Road</w:t>
                            </w:r>
                          </w:p>
                          <w:p w14:paraId="6D50AA5A" w14:textId="77777777" w:rsidR="00496332" w:rsidRDefault="00496332" w:rsidP="0049633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Deltona, Florida</w:t>
                            </w:r>
                          </w:p>
                          <w:p w14:paraId="3CB964AC" w14:textId="77777777" w:rsidR="00D34F7B" w:rsidRDefault="00D34F7B" w:rsidP="00496332">
                            <w:pPr>
                              <w:rPr>
                                <w:b/>
                              </w:rPr>
                            </w:pPr>
                          </w:p>
                          <w:p w14:paraId="5BAF6C8C" w14:textId="0E7F1440" w:rsidR="00D34F7B" w:rsidRDefault="00D34F7B" w:rsidP="0049633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June 15</w:t>
                            </w:r>
                            <w:r w:rsidR="00B92C55">
                              <w:rPr>
                                <w:b/>
                              </w:rPr>
                              <w:tab/>
                            </w:r>
                            <w:r w:rsidR="00421358">
                              <w:rPr>
                                <w:b/>
                              </w:rPr>
                              <w:t>9</w:t>
                            </w:r>
                            <w:r w:rsidR="0080380C">
                              <w:rPr>
                                <w:b/>
                              </w:rPr>
                              <w:t>:00am</w:t>
                            </w:r>
                            <w:r w:rsidR="00002D21">
                              <w:rPr>
                                <w:b/>
                              </w:rPr>
                              <w:tab/>
                            </w:r>
                            <w:r w:rsidR="00002D21">
                              <w:rPr>
                                <w:b/>
                              </w:rPr>
                              <w:tab/>
                              <w:t>Juneteenth Celebration</w:t>
                            </w:r>
                          </w:p>
                          <w:p w14:paraId="0FFD0C58" w14:textId="56C3F3B0" w:rsidR="00002D21" w:rsidRDefault="00002D21" w:rsidP="0049633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Pettis Park</w:t>
                            </w:r>
                            <w:r w:rsidR="0080380C">
                              <w:rPr>
                                <w:b/>
                              </w:rPr>
                              <w:t>, New Smyrna Beach</w:t>
                            </w:r>
                          </w:p>
                          <w:p w14:paraId="22ED2111" w14:textId="77777777" w:rsidR="00526636" w:rsidRDefault="00526636" w:rsidP="00496332">
                            <w:pPr>
                              <w:rPr>
                                <w:b/>
                              </w:rPr>
                            </w:pPr>
                          </w:p>
                          <w:p w14:paraId="5A7572C0" w14:textId="425966FC" w:rsidR="00DE524B" w:rsidRPr="00CC18E9" w:rsidRDefault="00526636" w:rsidP="00D91A06">
                            <w:pPr>
                              <w:rPr>
                                <w:color w:val="FF0000"/>
                              </w:rPr>
                            </w:pPr>
                            <w:r w:rsidRPr="00CC18E9">
                              <w:rPr>
                                <w:b/>
                                <w:color w:val="FF0000"/>
                              </w:rPr>
                              <w:t>June 16</w:t>
                            </w:r>
                            <w:r w:rsidRPr="00CC18E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F5527A" w:rsidRPr="00CC18E9">
                              <w:rPr>
                                <w:b/>
                                <w:color w:val="FF0000"/>
                              </w:rPr>
                              <w:t>10</w:t>
                            </w:r>
                            <w:r w:rsidRPr="00CC18E9">
                              <w:rPr>
                                <w:b/>
                                <w:color w:val="FF0000"/>
                              </w:rPr>
                              <w:t>:00am</w:t>
                            </w:r>
                            <w:r w:rsidRPr="00CC18E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CC18E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DB2862" w:rsidRPr="00CC18E9">
                              <w:rPr>
                                <w:b/>
                                <w:color w:val="FF0000"/>
                              </w:rPr>
                              <w:t xml:space="preserve">South </w:t>
                            </w:r>
                            <w:r w:rsidR="00452A85" w:rsidRPr="00CC18E9">
                              <w:rPr>
                                <w:b/>
                                <w:color w:val="FF0000"/>
                              </w:rPr>
                              <w:t>Daytona Christian</w:t>
                            </w:r>
                            <w:r w:rsidR="00DE524B" w:rsidRPr="00CC18E9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73C06F0C" w14:textId="77777777" w:rsidR="00DE524B" w:rsidRDefault="00DE524B" w:rsidP="00DE524B">
                            <w:pPr>
                              <w:ind w:left="2880" w:firstLine="720"/>
                              <w:rPr>
                                <w:b/>
                              </w:rPr>
                            </w:pPr>
                            <w:r w:rsidRPr="00DE524B">
                              <w:rPr>
                                <w:b/>
                              </w:rPr>
                              <w:t xml:space="preserve">2121 Kenilworth Ave, </w:t>
                            </w:r>
                          </w:p>
                          <w:p w14:paraId="4693C2E4" w14:textId="66C0210A" w:rsidR="00D91A06" w:rsidRPr="00F00B6E" w:rsidRDefault="00DE524B" w:rsidP="00DE524B">
                            <w:pPr>
                              <w:ind w:left="2880" w:firstLine="720"/>
                              <w:rPr>
                                <w:b/>
                              </w:rPr>
                            </w:pPr>
                            <w:r w:rsidRPr="00DE524B">
                              <w:rPr>
                                <w:b/>
                              </w:rPr>
                              <w:t>South Daytona, FL 32119</w:t>
                            </w:r>
                          </w:p>
                          <w:p w14:paraId="6C8F6280" w14:textId="77777777" w:rsidR="00F00B6E" w:rsidRDefault="00F00B6E" w:rsidP="00496332">
                            <w:pPr>
                              <w:rPr>
                                <w:b/>
                              </w:rPr>
                            </w:pPr>
                          </w:p>
                          <w:p w14:paraId="41513D72" w14:textId="54FA9DA4" w:rsidR="00804B4E" w:rsidRPr="00283CE0" w:rsidRDefault="00813437" w:rsidP="00496332">
                            <w:pPr>
                              <w:rPr>
                                <w:b/>
                              </w:rPr>
                            </w:pPr>
                            <w:r w:rsidRPr="00283CE0">
                              <w:rPr>
                                <w:b/>
                              </w:rPr>
                              <w:t xml:space="preserve">June </w:t>
                            </w:r>
                            <w:r w:rsidR="001303CB">
                              <w:rPr>
                                <w:b/>
                              </w:rPr>
                              <w:t>2</w:t>
                            </w:r>
                            <w:r w:rsidR="00F00B6E">
                              <w:rPr>
                                <w:b/>
                              </w:rPr>
                              <w:t>1</w:t>
                            </w:r>
                            <w:r w:rsidR="00D91A06" w:rsidRPr="00283CE0">
                              <w:rPr>
                                <w:b/>
                              </w:rPr>
                              <w:tab/>
                            </w:r>
                            <w:r w:rsidR="00A2246C">
                              <w:rPr>
                                <w:b/>
                              </w:rPr>
                              <w:t>6:30pm</w:t>
                            </w:r>
                            <w:r w:rsidR="00A2246C">
                              <w:rPr>
                                <w:b/>
                              </w:rPr>
                              <w:tab/>
                            </w:r>
                            <w:r w:rsidR="00A2246C">
                              <w:rPr>
                                <w:b/>
                              </w:rPr>
                              <w:tab/>
                              <w:t>Juneteenth Gala (</w:t>
                            </w:r>
                            <w:r w:rsidR="00421358">
                              <w:rPr>
                                <w:b/>
                              </w:rPr>
                              <w:t xml:space="preserve">Tickets: </w:t>
                            </w:r>
                            <w:r w:rsidR="00A2246C">
                              <w:rPr>
                                <w:b/>
                              </w:rPr>
                              <w:t>$</w:t>
                            </w:r>
                            <w:r w:rsidR="00D11C08">
                              <w:rPr>
                                <w:b/>
                              </w:rPr>
                              <w:t>3</w:t>
                            </w:r>
                            <w:r w:rsidR="00472A30">
                              <w:rPr>
                                <w:b/>
                              </w:rPr>
                              <w:t>0</w:t>
                            </w:r>
                            <w:r w:rsidR="00D11C08">
                              <w:rPr>
                                <w:b/>
                              </w:rPr>
                              <w:t>)</w:t>
                            </w:r>
                            <w:r w:rsidR="00D91A06" w:rsidRPr="00283CE0">
                              <w:rPr>
                                <w:b/>
                              </w:rPr>
                              <w:tab/>
                            </w:r>
                          </w:p>
                          <w:p w14:paraId="260C422B" w14:textId="77777777" w:rsidR="00D91A06" w:rsidRDefault="00D91A06" w:rsidP="00D91A06">
                            <w:pPr>
                              <w:rPr>
                                <w:b/>
                              </w:rPr>
                            </w:pPr>
                          </w:p>
                          <w:p w14:paraId="1B0A952F" w14:textId="39955A5B" w:rsidR="00F139C9" w:rsidRPr="00CC18E9" w:rsidRDefault="00813437" w:rsidP="00AC28A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C18E9">
                              <w:rPr>
                                <w:b/>
                                <w:color w:val="FF0000"/>
                              </w:rPr>
                              <w:t>June</w:t>
                            </w:r>
                            <w:r w:rsidR="00A924C5" w:rsidRPr="00CC18E9">
                              <w:rPr>
                                <w:b/>
                                <w:color w:val="FF0000"/>
                              </w:rPr>
                              <w:t xml:space="preserve"> 23</w:t>
                            </w:r>
                            <w:r w:rsidR="00253932" w:rsidRPr="00CC18E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CC18A5" w:rsidRPr="00CC18E9">
                              <w:rPr>
                                <w:b/>
                                <w:color w:val="FF0000"/>
                              </w:rPr>
                              <w:t xml:space="preserve"> 9</w:t>
                            </w:r>
                            <w:r w:rsidR="00107E85" w:rsidRPr="00CC18E9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  <w:r w:rsidR="00CC18A5" w:rsidRPr="00CC18E9"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r w:rsidR="00107E85" w:rsidRPr="00CC18E9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450B64" w:rsidRPr="00CC18E9">
                              <w:rPr>
                                <w:b/>
                                <w:color w:val="FF0000"/>
                              </w:rPr>
                              <w:t>am</w:t>
                            </w:r>
                            <w:r w:rsidR="002855BD" w:rsidRPr="00CC18E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253932" w:rsidRPr="00CC18E9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AC28A1" w:rsidRPr="00CC18E9">
                              <w:rPr>
                                <w:b/>
                                <w:color w:val="FF0000"/>
                              </w:rPr>
                              <w:t>First Baptist Church</w:t>
                            </w:r>
                            <w:r w:rsidR="00001372" w:rsidRPr="00CC18E9">
                              <w:rPr>
                                <w:b/>
                                <w:color w:val="FF0000"/>
                              </w:rPr>
                              <w:t>, Daytona</w:t>
                            </w:r>
                          </w:p>
                          <w:p w14:paraId="371530BD" w14:textId="339BE4B3" w:rsidR="00F372C8" w:rsidRDefault="00F372C8" w:rsidP="00AC28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10 First Baptist P</w:t>
                            </w:r>
                            <w:r w:rsidR="00DB2862">
                              <w:rPr>
                                <w:b/>
                              </w:rPr>
                              <w:t>kwy</w:t>
                            </w:r>
                          </w:p>
                          <w:p w14:paraId="0F70385C" w14:textId="7FA59A40" w:rsidR="00AC28A1" w:rsidRPr="00283CE0" w:rsidRDefault="00DB2862" w:rsidP="00AC28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2855BD">
                              <w:rPr>
                                <w:b/>
                              </w:rPr>
                              <w:t>Daytona Beach, FL 32114</w:t>
                            </w:r>
                          </w:p>
                          <w:p w14:paraId="73A73A6A" w14:textId="77777777" w:rsidR="00F139C9" w:rsidRDefault="00F139C9" w:rsidP="00F139C9">
                            <w:pPr>
                              <w:rPr>
                                <w:b/>
                              </w:rPr>
                            </w:pPr>
                          </w:p>
                          <w:p w14:paraId="3F715FCC" w14:textId="6FE4F5A4" w:rsidR="004948D1" w:rsidRDefault="00813437" w:rsidP="0091105C">
                            <w:pPr>
                              <w:rPr>
                                <w:b/>
                              </w:rPr>
                            </w:pPr>
                            <w:r w:rsidRPr="00F61044">
                              <w:rPr>
                                <w:b/>
                              </w:rPr>
                              <w:t>Ju</w:t>
                            </w:r>
                            <w:r w:rsidR="00A924C5" w:rsidRPr="00F61044">
                              <w:rPr>
                                <w:b/>
                              </w:rPr>
                              <w:t>ne</w:t>
                            </w:r>
                            <w:r w:rsidR="007E6902" w:rsidRPr="00F61044">
                              <w:rPr>
                                <w:b/>
                              </w:rPr>
                              <w:t xml:space="preserve"> </w:t>
                            </w:r>
                            <w:r w:rsidR="00007435" w:rsidRPr="00F61044">
                              <w:rPr>
                                <w:b/>
                              </w:rPr>
                              <w:t>28-29</w:t>
                            </w:r>
                            <w:r w:rsidRPr="00F61044">
                              <w:rPr>
                                <w:b/>
                              </w:rPr>
                              <w:t xml:space="preserve"> </w:t>
                            </w:r>
                            <w:r w:rsidR="003D20A6" w:rsidRPr="00F61044">
                              <w:rPr>
                                <w:b/>
                              </w:rPr>
                              <w:tab/>
                            </w:r>
                            <w:r w:rsidR="00001CB3">
                              <w:rPr>
                                <w:b/>
                              </w:rPr>
                              <w:t>6:30pm (Fri)</w:t>
                            </w:r>
                            <w:r w:rsidR="003D20A6" w:rsidRPr="0021719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527CD6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2855BD">
                              <w:rPr>
                                <w:b/>
                              </w:rPr>
                              <w:t xml:space="preserve">Mount Calvary </w:t>
                            </w:r>
                            <w:r w:rsidR="00007435">
                              <w:rPr>
                                <w:b/>
                              </w:rPr>
                              <w:t>MBC</w:t>
                            </w:r>
                          </w:p>
                          <w:p w14:paraId="52535D4B" w14:textId="6B8E280E" w:rsidR="00527CD6" w:rsidRDefault="00D46364" w:rsidP="009110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9am – Noon (Sat)</w:t>
                            </w:r>
                            <w:r w:rsidR="00527CD6">
                              <w:rPr>
                                <w:b/>
                              </w:rPr>
                              <w:tab/>
                              <w:t>569 Washington Street</w:t>
                            </w:r>
                          </w:p>
                          <w:p w14:paraId="07B6122E" w14:textId="77777777" w:rsidR="00E2399E" w:rsidRDefault="007D77E1" w:rsidP="009110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007435">
                              <w:rPr>
                                <w:b/>
                              </w:rPr>
                              <w:tab/>
                            </w:r>
                            <w:r w:rsidR="00007435">
                              <w:rPr>
                                <w:b/>
                              </w:rPr>
                              <w:tab/>
                            </w:r>
                            <w:r w:rsidR="00007435">
                              <w:rPr>
                                <w:b/>
                              </w:rPr>
                              <w:tab/>
                            </w:r>
                            <w:r w:rsidR="00527CD6">
                              <w:rPr>
                                <w:b/>
                              </w:rPr>
                              <w:t>New Smyrna Beach, FL 32168</w:t>
                            </w:r>
                          </w:p>
                          <w:p w14:paraId="5D9217D0" w14:textId="77777777" w:rsidR="00481BFA" w:rsidRDefault="00481BFA" w:rsidP="0091105C">
                            <w:pPr>
                              <w:rPr>
                                <w:b/>
                              </w:rPr>
                            </w:pPr>
                          </w:p>
                          <w:p w14:paraId="0B3A48B4" w14:textId="0C649642" w:rsidR="00007435" w:rsidRPr="00A368D1" w:rsidRDefault="00E2399E" w:rsidP="0091105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368D1">
                              <w:rPr>
                                <w:b/>
                                <w:color w:val="FF0000"/>
                              </w:rPr>
                              <w:t>June 30</w:t>
                            </w:r>
                            <w:r w:rsidRPr="00A368D1">
                              <w:rPr>
                                <w:b/>
                                <w:color w:val="FF0000"/>
                              </w:rPr>
                              <w:tab/>
                              <w:t>4</w:t>
                            </w:r>
                            <w:r w:rsidR="00481BFA" w:rsidRPr="00A368D1">
                              <w:rPr>
                                <w:b/>
                                <w:color w:val="FF0000"/>
                              </w:rPr>
                              <w:t>:00pm</w:t>
                            </w:r>
                            <w:r w:rsidR="00007435" w:rsidRPr="00A368D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481BFA" w:rsidRPr="00A368D1">
                              <w:rPr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481BFA" w:rsidRPr="00A368D1">
                              <w:rPr>
                                <w:b/>
                                <w:color w:val="FF0000"/>
                              </w:rPr>
                              <w:tab/>
                              <w:t xml:space="preserve">Bethlehem </w:t>
                            </w:r>
                            <w:r w:rsidR="0021079F" w:rsidRPr="00A368D1">
                              <w:rPr>
                                <w:b/>
                                <w:color w:val="FF0000"/>
                              </w:rPr>
                              <w:t>Baptist Church</w:t>
                            </w:r>
                          </w:p>
                          <w:p w14:paraId="104D2F7F" w14:textId="1A729D7E" w:rsidR="00C648B2" w:rsidRDefault="00A368D1" w:rsidP="006968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Pr="00A368D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Weekend </w:t>
                            </w:r>
                            <w:r w:rsidR="00696863">
                              <w:rPr>
                                <w:b/>
                              </w:rPr>
                              <w:t>Unity Service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C648B2">
                              <w:rPr>
                                <w:b/>
                              </w:rPr>
                              <w:t>811 Dummit Ave</w:t>
                            </w:r>
                            <w:r w:rsidR="00C46FCA">
                              <w:rPr>
                                <w:b/>
                              </w:rPr>
                              <w:t>.</w:t>
                            </w:r>
                          </w:p>
                          <w:p w14:paraId="2C21FDC7" w14:textId="41646173" w:rsidR="00C46FCA" w:rsidRDefault="00C46FCA" w:rsidP="000D5363">
                            <w:pPr>
                              <w:ind w:left="2880" w:firstLine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Titusville, FL 32780</w:t>
                            </w:r>
                          </w:p>
                          <w:p w14:paraId="4485A956" w14:textId="17C3C902" w:rsidR="002855BD" w:rsidRDefault="00F8272B" w:rsidP="009110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2855BD">
                              <w:rPr>
                                <w:b/>
                              </w:rPr>
                              <w:tab/>
                            </w:r>
                            <w:r w:rsidR="002855BD">
                              <w:rPr>
                                <w:b/>
                              </w:rPr>
                              <w:tab/>
                            </w:r>
                            <w:r w:rsidR="002855BD">
                              <w:rPr>
                                <w:b/>
                              </w:rPr>
                              <w:tab/>
                            </w:r>
                          </w:p>
                          <w:p w14:paraId="3322BEBE" w14:textId="77777777" w:rsidR="0091105C" w:rsidRDefault="0091105C" w:rsidP="0091105C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4381A7FD" w14:textId="77777777" w:rsidR="0091105C" w:rsidRDefault="0091105C" w:rsidP="0091105C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5A4FAEA4" w14:textId="77777777" w:rsidR="0091105C" w:rsidRDefault="0091105C" w:rsidP="0091105C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1655F59D" w14:textId="77777777" w:rsidR="0091105C" w:rsidRDefault="0091105C" w:rsidP="0091105C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108746DC" w14:textId="77777777" w:rsidR="0091105C" w:rsidRPr="004948D1" w:rsidRDefault="0091105C" w:rsidP="0091105C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8421EA0" w14:textId="76E09D5A" w:rsidR="002709B4" w:rsidRPr="004503F3" w:rsidRDefault="00813437" w:rsidP="00F139C9">
                            <w:pPr>
                              <w:spacing w:after="120"/>
                              <w:rPr>
                                <w:b/>
                                <w:color w:val="FF0000"/>
                              </w:rPr>
                            </w:pPr>
                            <w:r w:rsidRPr="004503F3">
                              <w:rPr>
                                <w:b/>
                                <w:color w:val="FF0000"/>
                              </w:rPr>
                              <w:t xml:space="preserve">July </w:t>
                            </w:r>
                            <w:r w:rsidR="00450DA2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 w:rsidR="003D20A6" w:rsidRPr="004503F3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3D20A6" w:rsidRPr="004503F3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450DA2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3D20A6" w:rsidRPr="004503F3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3D20A6" w:rsidRPr="004503F3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0D5363">
                              <w:rPr>
                                <w:b/>
                                <w:color w:val="FF0000"/>
                              </w:rPr>
                              <w:t>Bethel Baptist Church</w:t>
                            </w:r>
                          </w:p>
                          <w:p w14:paraId="4F6CADC3" w14:textId="383A4793" w:rsidR="00813437" w:rsidRDefault="00813437" w:rsidP="005C32A1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July 1</w:t>
                            </w:r>
                            <w:r w:rsidR="00450DA2">
                              <w:rPr>
                                <w:b/>
                              </w:rPr>
                              <w:t>4</w:t>
                            </w:r>
                            <w:r w:rsidR="00B317B2">
                              <w:rPr>
                                <w:b/>
                              </w:rPr>
                              <w:t xml:space="preserve"> </w:t>
                            </w:r>
                            <w:r w:rsidR="00B317B2">
                              <w:rPr>
                                <w:b/>
                              </w:rPr>
                              <w:tab/>
                            </w:r>
                            <w:r w:rsidR="00B317B2">
                              <w:rPr>
                                <w:b/>
                              </w:rPr>
                              <w:tab/>
                            </w:r>
                            <w:r w:rsidR="00B317B2">
                              <w:rPr>
                                <w:b/>
                              </w:rPr>
                              <w:tab/>
                            </w:r>
                            <w:r w:rsidR="00B317B2">
                              <w:rPr>
                                <w:b/>
                              </w:rPr>
                              <w:tab/>
                            </w:r>
                            <w:r w:rsidR="003D20A6">
                              <w:rPr>
                                <w:b/>
                              </w:rPr>
                              <w:t>Church of your Choosing</w:t>
                            </w:r>
                          </w:p>
                          <w:p w14:paraId="181A7643" w14:textId="4A432D76" w:rsidR="00813437" w:rsidRDefault="00813437" w:rsidP="005C32A1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July 2</w:t>
                            </w:r>
                            <w:r w:rsidR="00450DA2">
                              <w:rPr>
                                <w:b/>
                              </w:rPr>
                              <w:t>1</w:t>
                            </w:r>
                            <w:r w:rsidR="003D20A6">
                              <w:rPr>
                                <w:b/>
                              </w:rPr>
                              <w:tab/>
                            </w:r>
                            <w:r w:rsidR="003D20A6">
                              <w:rPr>
                                <w:b/>
                              </w:rPr>
                              <w:tab/>
                            </w:r>
                            <w:r w:rsidR="003D20A6">
                              <w:rPr>
                                <w:b/>
                              </w:rPr>
                              <w:tab/>
                            </w:r>
                            <w:r w:rsidR="003D20A6">
                              <w:rPr>
                                <w:b/>
                              </w:rPr>
                              <w:tab/>
                              <w:t>Church of your Choosing</w:t>
                            </w:r>
                          </w:p>
                          <w:p w14:paraId="65D0D89A" w14:textId="1F2E1BFA" w:rsidR="0022077E" w:rsidRDefault="00813437" w:rsidP="0091105C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D147FD">
                              <w:rPr>
                                <w:b/>
                              </w:rPr>
                              <w:t xml:space="preserve">July </w:t>
                            </w:r>
                            <w:r w:rsidR="00D147FD" w:rsidRPr="00D147FD">
                              <w:rPr>
                                <w:b/>
                              </w:rPr>
                              <w:t>28</w:t>
                            </w:r>
                            <w:r w:rsidR="003D20A6" w:rsidRPr="00D147FD">
                              <w:rPr>
                                <w:b/>
                              </w:rPr>
                              <w:tab/>
                            </w:r>
                            <w:r w:rsidR="003D20A6" w:rsidRPr="00D147FD">
                              <w:rPr>
                                <w:b/>
                              </w:rPr>
                              <w:tab/>
                            </w:r>
                            <w:r w:rsidR="003D20A6" w:rsidRPr="00D147FD">
                              <w:rPr>
                                <w:b/>
                              </w:rPr>
                              <w:tab/>
                            </w:r>
                            <w:r w:rsidR="00D147FD" w:rsidRPr="00D147FD">
                              <w:rPr>
                                <w:b/>
                              </w:rPr>
                              <w:tab/>
                              <w:t>Church of your Choosing</w:t>
                            </w:r>
                          </w:p>
                          <w:p w14:paraId="162512B1" w14:textId="77777777" w:rsidR="0022077E" w:rsidRDefault="0022077E" w:rsidP="0022077E">
                            <w:pPr>
                              <w:ind w:left="2880" w:firstLine="720"/>
                              <w:rPr>
                                <w:b/>
                                <w:color w:val="00B050"/>
                              </w:rPr>
                            </w:pPr>
                          </w:p>
                          <w:p w14:paraId="10E3F3D1" w14:textId="18126E7B" w:rsidR="001D42D2" w:rsidRDefault="003D20A6" w:rsidP="0022077E">
                            <w:pPr>
                              <w:ind w:left="2880" w:firstLine="7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14:paraId="3C051ECC" w14:textId="18EEEDB1" w:rsidR="00813437" w:rsidRDefault="00813437" w:rsidP="005C32A1">
                            <w:pPr>
                              <w:spacing w:after="120"/>
                              <w:rPr>
                                <w:b/>
                                <w:color w:val="FF0000"/>
                              </w:rPr>
                            </w:pPr>
                            <w:r w:rsidRPr="00217191">
                              <w:rPr>
                                <w:b/>
                                <w:color w:val="FF0000"/>
                              </w:rPr>
                              <w:t xml:space="preserve">August </w:t>
                            </w:r>
                            <w:r w:rsidR="0091105C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  <w:r w:rsidR="003D20A6" w:rsidRPr="0021719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217191" w:rsidRPr="00217191">
                              <w:rPr>
                                <w:b/>
                                <w:color w:val="FF0000"/>
                              </w:rPr>
                              <w:t>9:00am</w:t>
                            </w:r>
                            <w:r w:rsidR="003D20A6" w:rsidRPr="0021719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3D20A6" w:rsidRPr="0021719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601D9C" w:rsidRPr="00217191">
                              <w:rPr>
                                <w:b/>
                                <w:color w:val="FF0000"/>
                              </w:rPr>
                              <w:t>Bethel</w:t>
                            </w:r>
                            <w:r w:rsidR="003D20A6" w:rsidRPr="00217191">
                              <w:rPr>
                                <w:b/>
                                <w:color w:val="FF0000"/>
                              </w:rPr>
                              <w:t xml:space="preserve"> Baptist Church</w:t>
                            </w:r>
                          </w:p>
                          <w:p w14:paraId="39CC543A" w14:textId="416DD5C3" w:rsidR="0091105C" w:rsidRDefault="0091105C" w:rsidP="005C32A1">
                            <w:pPr>
                              <w:spacing w:after="120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18B0541A" w14:textId="43F1DF38" w:rsidR="0091105C" w:rsidRDefault="0091105C" w:rsidP="005C32A1">
                            <w:pPr>
                              <w:spacing w:after="1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</w:p>
                          <w:p w14:paraId="58832403" w14:textId="3A096A25" w:rsidR="00813437" w:rsidRDefault="00813437" w:rsidP="005C32A1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  <w:p w14:paraId="1639EC3B" w14:textId="77777777" w:rsidR="00813437" w:rsidRDefault="00813437" w:rsidP="005C32A1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  <w:p w14:paraId="6C95CE27" w14:textId="4A12A933" w:rsidR="00813437" w:rsidRDefault="00813437" w:rsidP="005C32A1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  <w:p w14:paraId="48F1ED42" w14:textId="77777777" w:rsidR="00813437" w:rsidRPr="00F368CF" w:rsidRDefault="00813437" w:rsidP="005C32A1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1AE30" id="Text Box 30" o:spid="_x0000_s1029" type="#_x0000_t202" style="position:absolute;margin-left:104.55pt;margin-top:3.75pt;width:382.2pt;height:568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LX5AEAAKkDAAAOAAAAZHJzL2Uyb0RvYy54bWysU9tu2zAMfR+wfxD0vjh206Ux4hRdiw4D&#10;ugvQ9QNkWYqF2aJGKbGzrx8lp2m2vg17EURSPjznkF5fj33H9gq9AVvxfDbnTFkJjbHbij99v393&#10;x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" filled="f" stroked="f">
                <v:textbox>
                  <w:txbxContent>
                    <w:p w14:paraId="45E113E9" w14:textId="68AD2E71" w:rsidR="001D42D2" w:rsidRDefault="00813437" w:rsidP="005C32A1">
                      <w:pPr>
                        <w:spacing w:after="120"/>
                        <w:rPr>
                          <w:b/>
                          <w:color w:val="FF0000"/>
                        </w:rPr>
                      </w:pPr>
                      <w:r w:rsidRPr="00217191">
                        <w:rPr>
                          <w:b/>
                          <w:color w:val="FF0000"/>
                        </w:rPr>
                        <w:t xml:space="preserve">June </w:t>
                      </w:r>
                      <w:r w:rsidR="00496332">
                        <w:rPr>
                          <w:b/>
                          <w:color w:val="FF0000"/>
                        </w:rPr>
                        <w:t>2</w:t>
                      </w:r>
                      <w:r w:rsidRPr="00217191">
                        <w:rPr>
                          <w:b/>
                          <w:color w:val="FF0000"/>
                        </w:rPr>
                        <w:t xml:space="preserve"> </w:t>
                      </w:r>
                      <w:r w:rsidR="00F139C9" w:rsidRPr="00217191">
                        <w:rPr>
                          <w:b/>
                          <w:color w:val="FF0000"/>
                        </w:rPr>
                        <w:tab/>
                      </w:r>
                      <w:r w:rsidR="00217191" w:rsidRPr="00217191">
                        <w:rPr>
                          <w:b/>
                          <w:color w:val="FF0000"/>
                        </w:rPr>
                        <w:t>9:00am</w:t>
                      </w:r>
                      <w:r w:rsidRPr="00217191">
                        <w:rPr>
                          <w:b/>
                          <w:color w:val="FF0000"/>
                        </w:rPr>
                        <w:tab/>
                      </w:r>
                      <w:r w:rsidR="00253932" w:rsidRPr="00217191">
                        <w:rPr>
                          <w:b/>
                          <w:color w:val="FF0000"/>
                        </w:rPr>
                        <w:tab/>
                      </w:r>
                      <w:r w:rsidRPr="00217191">
                        <w:rPr>
                          <w:b/>
                          <w:color w:val="FF0000"/>
                        </w:rPr>
                        <w:t>Bethel Baptist Church</w:t>
                      </w:r>
                    </w:p>
                    <w:p w14:paraId="186F2494" w14:textId="77777777" w:rsidR="00AE5DA5" w:rsidRDefault="00AE5DA5" w:rsidP="005C32A1">
                      <w:pPr>
                        <w:spacing w:after="120"/>
                        <w:rPr>
                          <w:b/>
                          <w:color w:val="FF0000"/>
                        </w:rPr>
                      </w:pPr>
                    </w:p>
                    <w:p w14:paraId="74FA6D5F" w14:textId="581BF919" w:rsidR="005405D7" w:rsidRPr="005405D7" w:rsidRDefault="00AE5DA5" w:rsidP="005405D7">
                      <w:pPr>
                        <w:rPr>
                          <w:b/>
                        </w:rPr>
                      </w:pPr>
                      <w:r w:rsidRPr="005405D7">
                        <w:rPr>
                          <w:b/>
                        </w:rPr>
                        <w:t>June 8</w:t>
                      </w:r>
                      <w:r w:rsidRPr="005405D7">
                        <w:rPr>
                          <w:b/>
                        </w:rPr>
                        <w:tab/>
                      </w:r>
                      <w:r w:rsidRPr="005405D7">
                        <w:rPr>
                          <w:b/>
                        </w:rPr>
                        <w:tab/>
                      </w:r>
                      <w:r w:rsidR="005405D7" w:rsidRPr="005405D7">
                        <w:rPr>
                          <w:b/>
                        </w:rPr>
                        <w:t>8:30am</w:t>
                      </w:r>
                      <w:r w:rsidR="005405D7" w:rsidRPr="005405D7">
                        <w:rPr>
                          <w:b/>
                        </w:rPr>
                        <w:tab/>
                      </w:r>
                      <w:r w:rsidR="005405D7" w:rsidRPr="005405D7">
                        <w:rPr>
                          <w:b/>
                        </w:rPr>
                        <w:tab/>
                        <w:t xml:space="preserve">The Huddle </w:t>
                      </w:r>
                      <w:r w:rsidR="005405D7" w:rsidRPr="00421358">
                        <w:rPr>
                          <w:b/>
                          <w:color w:val="FF0000"/>
                        </w:rPr>
                        <w:t>Men’s Conference</w:t>
                      </w:r>
                    </w:p>
                    <w:p w14:paraId="44249CE7" w14:textId="023070E3" w:rsidR="005405D7" w:rsidRDefault="005405D7" w:rsidP="005405D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</w:rPr>
                        <w:t>Hope Church</w:t>
                      </w:r>
                      <w:r w:rsidR="00421358">
                        <w:rPr>
                          <w:b/>
                        </w:rPr>
                        <w:t xml:space="preserve"> (Tickets: $25)</w:t>
                      </w:r>
                    </w:p>
                    <w:p w14:paraId="4BA424E2" w14:textId="77777777" w:rsidR="005405D7" w:rsidRDefault="005405D7" w:rsidP="005405D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2855 Lake Helen Osteen Road</w:t>
                      </w:r>
                    </w:p>
                    <w:p w14:paraId="7327C4AB" w14:textId="77777777" w:rsidR="005405D7" w:rsidRPr="00283CE0" w:rsidRDefault="005405D7" w:rsidP="005405D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Deltona, Florida</w:t>
                      </w:r>
                    </w:p>
                    <w:p w14:paraId="72829272" w14:textId="57B0DAC4" w:rsidR="005405D7" w:rsidRDefault="005405D7" w:rsidP="005C32A1">
                      <w:pPr>
                        <w:spacing w:after="120"/>
                        <w:rPr>
                          <w:b/>
                          <w:color w:val="FF0000"/>
                        </w:rPr>
                      </w:pPr>
                    </w:p>
                    <w:p w14:paraId="50C738A9" w14:textId="30C12A88" w:rsidR="00496332" w:rsidRPr="004B3349" w:rsidRDefault="00F11960" w:rsidP="00496332">
                      <w:pPr>
                        <w:rPr>
                          <w:b/>
                          <w:color w:val="FF0000"/>
                        </w:rPr>
                      </w:pPr>
                      <w:r w:rsidRPr="004B3349">
                        <w:rPr>
                          <w:b/>
                          <w:color w:val="FF0000"/>
                        </w:rPr>
                        <w:t xml:space="preserve">June </w:t>
                      </w:r>
                      <w:r w:rsidR="00496332" w:rsidRPr="004B3349">
                        <w:rPr>
                          <w:b/>
                          <w:color w:val="FF0000"/>
                        </w:rPr>
                        <w:t>9</w:t>
                      </w:r>
                      <w:r w:rsidR="00496332" w:rsidRPr="004B3349">
                        <w:rPr>
                          <w:b/>
                          <w:color w:val="FF0000"/>
                        </w:rPr>
                        <w:tab/>
                      </w:r>
                      <w:r w:rsidRPr="004B3349">
                        <w:rPr>
                          <w:b/>
                          <w:color w:val="FF0000"/>
                        </w:rPr>
                        <w:tab/>
                      </w:r>
                      <w:r w:rsidR="00496332" w:rsidRPr="004B3349">
                        <w:rPr>
                          <w:b/>
                          <w:color w:val="FF0000"/>
                        </w:rPr>
                        <w:t>10</w:t>
                      </w:r>
                      <w:r w:rsidRPr="004B3349">
                        <w:rPr>
                          <w:b/>
                          <w:color w:val="FF0000"/>
                        </w:rPr>
                        <w:t>:00am</w:t>
                      </w:r>
                      <w:r w:rsidRPr="004B3349">
                        <w:rPr>
                          <w:b/>
                          <w:color w:val="FF0000"/>
                        </w:rPr>
                        <w:tab/>
                      </w:r>
                      <w:r w:rsidRPr="004B3349">
                        <w:rPr>
                          <w:b/>
                          <w:color w:val="FF0000"/>
                        </w:rPr>
                        <w:tab/>
                      </w:r>
                      <w:r w:rsidR="00496332" w:rsidRPr="004B3349">
                        <w:rPr>
                          <w:b/>
                          <w:color w:val="FF0000"/>
                        </w:rPr>
                        <w:t>Hope Church</w:t>
                      </w:r>
                      <w:r w:rsidR="00526636" w:rsidRPr="004B3349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  <w:p w14:paraId="05D5920D" w14:textId="77777777" w:rsidR="00496332" w:rsidRDefault="00496332" w:rsidP="0049633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2855 Lake Helen Osteen Road</w:t>
                      </w:r>
                    </w:p>
                    <w:p w14:paraId="6D50AA5A" w14:textId="77777777" w:rsidR="00496332" w:rsidRDefault="00496332" w:rsidP="0049633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Deltona, Florida</w:t>
                      </w:r>
                    </w:p>
                    <w:p w14:paraId="3CB964AC" w14:textId="77777777" w:rsidR="00D34F7B" w:rsidRDefault="00D34F7B" w:rsidP="00496332">
                      <w:pPr>
                        <w:rPr>
                          <w:b/>
                        </w:rPr>
                      </w:pPr>
                    </w:p>
                    <w:p w14:paraId="5BAF6C8C" w14:textId="0E7F1440" w:rsidR="00D34F7B" w:rsidRDefault="00D34F7B" w:rsidP="0049633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June 15</w:t>
                      </w:r>
                      <w:r w:rsidR="00B92C55">
                        <w:rPr>
                          <w:b/>
                        </w:rPr>
                        <w:tab/>
                      </w:r>
                      <w:r w:rsidR="00421358">
                        <w:rPr>
                          <w:b/>
                        </w:rPr>
                        <w:t>9</w:t>
                      </w:r>
                      <w:r w:rsidR="0080380C">
                        <w:rPr>
                          <w:b/>
                        </w:rPr>
                        <w:t>:00am</w:t>
                      </w:r>
                      <w:r w:rsidR="00002D21">
                        <w:rPr>
                          <w:b/>
                        </w:rPr>
                        <w:tab/>
                      </w:r>
                      <w:r w:rsidR="00002D21">
                        <w:rPr>
                          <w:b/>
                        </w:rPr>
                        <w:tab/>
                        <w:t>Juneteenth Celebration</w:t>
                      </w:r>
                    </w:p>
                    <w:p w14:paraId="0FFD0C58" w14:textId="56C3F3B0" w:rsidR="00002D21" w:rsidRDefault="00002D21" w:rsidP="0049633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Pettis Park</w:t>
                      </w:r>
                      <w:r w:rsidR="0080380C">
                        <w:rPr>
                          <w:b/>
                        </w:rPr>
                        <w:t>, New Smyrna Beach</w:t>
                      </w:r>
                    </w:p>
                    <w:p w14:paraId="22ED2111" w14:textId="77777777" w:rsidR="00526636" w:rsidRDefault="00526636" w:rsidP="00496332">
                      <w:pPr>
                        <w:rPr>
                          <w:b/>
                        </w:rPr>
                      </w:pPr>
                    </w:p>
                    <w:p w14:paraId="5A7572C0" w14:textId="425966FC" w:rsidR="00DE524B" w:rsidRPr="00CC18E9" w:rsidRDefault="00526636" w:rsidP="00D91A06">
                      <w:pPr>
                        <w:rPr>
                          <w:color w:val="FF0000"/>
                        </w:rPr>
                      </w:pPr>
                      <w:r w:rsidRPr="00CC18E9">
                        <w:rPr>
                          <w:b/>
                          <w:color w:val="FF0000"/>
                        </w:rPr>
                        <w:t>June 16</w:t>
                      </w:r>
                      <w:r w:rsidRPr="00CC18E9">
                        <w:rPr>
                          <w:b/>
                          <w:color w:val="FF0000"/>
                        </w:rPr>
                        <w:tab/>
                      </w:r>
                      <w:r w:rsidR="00F5527A" w:rsidRPr="00CC18E9">
                        <w:rPr>
                          <w:b/>
                          <w:color w:val="FF0000"/>
                        </w:rPr>
                        <w:t>10</w:t>
                      </w:r>
                      <w:r w:rsidRPr="00CC18E9">
                        <w:rPr>
                          <w:b/>
                          <w:color w:val="FF0000"/>
                        </w:rPr>
                        <w:t>:00am</w:t>
                      </w:r>
                      <w:r w:rsidRPr="00CC18E9">
                        <w:rPr>
                          <w:b/>
                          <w:color w:val="FF0000"/>
                        </w:rPr>
                        <w:tab/>
                      </w:r>
                      <w:r w:rsidRPr="00CC18E9">
                        <w:rPr>
                          <w:b/>
                          <w:color w:val="FF0000"/>
                        </w:rPr>
                        <w:tab/>
                      </w:r>
                      <w:r w:rsidR="00DB2862" w:rsidRPr="00CC18E9">
                        <w:rPr>
                          <w:b/>
                          <w:color w:val="FF0000"/>
                        </w:rPr>
                        <w:t xml:space="preserve">South </w:t>
                      </w:r>
                      <w:r w:rsidR="00452A85" w:rsidRPr="00CC18E9">
                        <w:rPr>
                          <w:b/>
                          <w:color w:val="FF0000"/>
                        </w:rPr>
                        <w:t>Daytona Christian</w:t>
                      </w:r>
                      <w:r w:rsidR="00DE524B" w:rsidRPr="00CC18E9">
                        <w:rPr>
                          <w:color w:val="FF0000"/>
                        </w:rPr>
                        <w:t xml:space="preserve"> </w:t>
                      </w:r>
                    </w:p>
                    <w:p w14:paraId="73C06F0C" w14:textId="77777777" w:rsidR="00DE524B" w:rsidRDefault="00DE524B" w:rsidP="00DE524B">
                      <w:pPr>
                        <w:ind w:left="2880" w:firstLine="720"/>
                        <w:rPr>
                          <w:b/>
                        </w:rPr>
                      </w:pPr>
                      <w:r w:rsidRPr="00DE524B">
                        <w:rPr>
                          <w:b/>
                        </w:rPr>
                        <w:t xml:space="preserve">2121 Kenilworth Ave, </w:t>
                      </w:r>
                    </w:p>
                    <w:p w14:paraId="4693C2E4" w14:textId="66C0210A" w:rsidR="00D91A06" w:rsidRPr="00F00B6E" w:rsidRDefault="00DE524B" w:rsidP="00DE524B">
                      <w:pPr>
                        <w:ind w:left="2880" w:firstLine="720"/>
                        <w:rPr>
                          <w:b/>
                        </w:rPr>
                      </w:pPr>
                      <w:r w:rsidRPr="00DE524B">
                        <w:rPr>
                          <w:b/>
                        </w:rPr>
                        <w:t>South Daytona, FL 32119</w:t>
                      </w:r>
                    </w:p>
                    <w:p w14:paraId="6C8F6280" w14:textId="77777777" w:rsidR="00F00B6E" w:rsidRDefault="00F00B6E" w:rsidP="00496332">
                      <w:pPr>
                        <w:rPr>
                          <w:b/>
                        </w:rPr>
                      </w:pPr>
                    </w:p>
                    <w:p w14:paraId="41513D72" w14:textId="54FA9DA4" w:rsidR="00804B4E" w:rsidRPr="00283CE0" w:rsidRDefault="00813437" w:rsidP="00496332">
                      <w:pPr>
                        <w:rPr>
                          <w:b/>
                        </w:rPr>
                      </w:pPr>
                      <w:r w:rsidRPr="00283CE0">
                        <w:rPr>
                          <w:b/>
                        </w:rPr>
                        <w:t xml:space="preserve">June </w:t>
                      </w:r>
                      <w:r w:rsidR="001303CB">
                        <w:rPr>
                          <w:b/>
                        </w:rPr>
                        <w:t>2</w:t>
                      </w:r>
                      <w:r w:rsidR="00F00B6E">
                        <w:rPr>
                          <w:b/>
                        </w:rPr>
                        <w:t>1</w:t>
                      </w:r>
                      <w:r w:rsidR="00D91A06" w:rsidRPr="00283CE0">
                        <w:rPr>
                          <w:b/>
                        </w:rPr>
                        <w:tab/>
                      </w:r>
                      <w:r w:rsidR="00A2246C">
                        <w:rPr>
                          <w:b/>
                        </w:rPr>
                        <w:t>6:30pm</w:t>
                      </w:r>
                      <w:r w:rsidR="00A2246C">
                        <w:rPr>
                          <w:b/>
                        </w:rPr>
                        <w:tab/>
                      </w:r>
                      <w:r w:rsidR="00A2246C">
                        <w:rPr>
                          <w:b/>
                        </w:rPr>
                        <w:tab/>
                        <w:t>Juneteenth Gala (</w:t>
                      </w:r>
                      <w:r w:rsidR="00421358">
                        <w:rPr>
                          <w:b/>
                        </w:rPr>
                        <w:t xml:space="preserve">Tickets: </w:t>
                      </w:r>
                      <w:r w:rsidR="00A2246C">
                        <w:rPr>
                          <w:b/>
                        </w:rPr>
                        <w:t>$</w:t>
                      </w:r>
                      <w:r w:rsidR="00D11C08">
                        <w:rPr>
                          <w:b/>
                        </w:rPr>
                        <w:t>3</w:t>
                      </w:r>
                      <w:r w:rsidR="00472A30">
                        <w:rPr>
                          <w:b/>
                        </w:rPr>
                        <w:t>0</w:t>
                      </w:r>
                      <w:r w:rsidR="00D11C08">
                        <w:rPr>
                          <w:b/>
                        </w:rPr>
                        <w:t>)</w:t>
                      </w:r>
                      <w:r w:rsidR="00D91A06" w:rsidRPr="00283CE0">
                        <w:rPr>
                          <w:b/>
                        </w:rPr>
                        <w:tab/>
                      </w:r>
                    </w:p>
                    <w:p w14:paraId="260C422B" w14:textId="77777777" w:rsidR="00D91A06" w:rsidRDefault="00D91A06" w:rsidP="00D91A06">
                      <w:pPr>
                        <w:rPr>
                          <w:b/>
                        </w:rPr>
                      </w:pPr>
                    </w:p>
                    <w:p w14:paraId="1B0A952F" w14:textId="39955A5B" w:rsidR="00F139C9" w:rsidRPr="00CC18E9" w:rsidRDefault="00813437" w:rsidP="00AC28A1">
                      <w:pPr>
                        <w:rPr>
                          <w:b/>
                          <w:color w:val="FF0000"/>
                        </w:rPr>
                      </w:pPr>
                      <w:r w:rsidRPr="00CC18E9">
                        <w:rPr>
                          <w:b/>
                          <w:color w:val="FF0000"/>
                        </w:rPr>
                        <w:t>June</w:t>
                      </w:r>
                      <w:r w:rsidR="00A924C5" w:rsidRPr="00CC18E9">
                        <w:rPr>
                          <w:b/>
                          <w:color w:val="FF0000"/>
                        </w:rPr>
                        <w:t xml:space="preserve"> 23</w:t>
                      </w:r>
                      <w:r w:rsidR="00253932" w:rsidRPr="00CC18E9">
                        <w:rPr>
                          <w:b/>
                          <w:color w:val="FF0000"/>
                        </w:rPr>
                        <w:tab/>
                      </w:r>
                      <w:r w:rsidR="00CC18A5" w:rsidRPr="00CC18E9">
                        <w:rPr>
                          <w:b/>
                          <w:color w:val="FF0000"/>
                        </w:rPr>
                        <w:t xml:space="preserve"> 9</w:t>
                      </w:r>
                      <w:r w:rsidR="00107E85" w:rsidRPr="00CC18E9">
                        <w:rPr>
                          <w:b/>
                          <w:color w:val="FF0000"/>
                        </w:rPr>
                        <w:t>:</w:t>
                      </w:r>
                      <w:r w:rsidR="00CC18A5" w:rsidRPr="00CC18E9">
                        <w:rPr>
                          <w:b/>
                          <w:color w:val="FF0000"/>
                        </w:rPr>
                        <w:t>3</w:t>
                      </w:r>
                      <w:r w:rsidR="00107E85" w:rsidRPr="00CC18E9">
                        <w:rPr>
                          <w:b/>
                          <w:color w:val="FF0000"/>
                        </w:rPr>
                        <w:t>0</w:t>
                      </w:r>
                      <w:r w:rsidR="00450B64" w:rsidRPr="00CC18E9">
                        <w:rPr>
                          <w:b/>
                          <w:color w:val="FF0000"/>
                        </w:rPr>
                        <w:t>am</w:t>
                      </w:r>
                      <w:r w:rsidR="002855BD" w:rsidRPr="00CC18E9">
                        <w:rPr>
                          <w:b/>
                          <w:color w:val="FF0000"/>
                        </w:rPr>
                        <w:tab/>
                      </w:r>
                      <w:r w:rsidR="00253932" w:rsidRPr="00CC18E9">
                        <w:rPr>
                          <w:b/>
                          <w:color w:val="FF0000"/>
                        </w:rPr>
                        <w:tab/>
                      </w:r>
                      <w:r w:rsidR="00AC28A1" w:rsidRPr="00CC18E9">
                        <w:rPr>
                          <w:b/>
                          <w:color w:val="FF0000"/>
                        </w:rPr>
                        <w:t>First Baptist Church</w:t>
                      </w:r>
                      <w:r w:rsidR="00001372" w:rsidRPr="00CC18E9">
                        <w:rPr>
                          <w:b/>
                          <w:color w:val="FF0000"/>
                        </w:rPr>
                        <w:t>, Daytona</w:t>
                      </w:r>
                    </w:p>
                    <w:p w14:paraId="371530BD" w14:textId="339BE4B3" w:rsidR="00F372C8" w:rsidRDefault="00F372C8" w:rsidP="00AC28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10 First Baptist P</w:t>
                      </w:r>
                      <w:r w:rsidR="00DB2862">
                        <w:rPr>
                          <w:b/>
                        </w:rPr>
                        <w:t>kwy</w:t>
                      </w:r>
                    </w:p>
                    <w:p w14:paraId="0F70385C" w14:textId="7FA59A40" w:rsidR="00AC28A1" w:rsidRPr="00283CE0" w:rsidRDefault="00DB2862" w:rsidP="00AC28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2855BD">
                        <w:rPr>
                          <w:b/>
                        </w:rPr>
                        <w:t>Daytona Beach, FL 32114</w:t>
                      </w:r>
                    </w:p>
                    <w:p w14:paraId="73A73A6A" w14:textId="77777777" w:rsidR="00F139C9" w:rsidRDefault="00F139C9" w:rsidP="00F139C9">
                      <w:pPr>
                        <w:rPr>
                          <w:b/>
                        </w:rPr>
                      </w:pPr>
                    </w:p>
                    <w:p w14:paraId="3F715FCC" w14:textId="6FE4F5A4" w:rsidR="004948D1" w:rsidRDefault="00813437" w:rsidP="0091105C">
                      <w:pPr>
                        <w:rPr>
                          <w:b/>
                        </w:rPr>
                      </w:pPr>
                      <w:r w:rsidRPr="00F61044">
                        <w:rPr>
                          <w:b/>
                        </w:rPr>
                        <w:t>Ju</w:t>
                      </w:r>
                      <w:r w:rsidR="00A924C5" w:rsidRPr="00F61044">
                        <w:rPr>
                          <w:b/>
                        </w:rPr>
                        <w:t>ne</w:t>
                      </w:r>
                      <w:r w:rsidR="007E6902" w:rsidRPr="00F61044">
                        <w:rPr>
                          <w:b/>
                        </w:rPr>
                        <w:t xml:space="preserve"> </w:t>
                      </w:r>
                      <w:r w:rsidR="00007435" w:rsidRPr="00F61044">
                        <w:rPr>
                          <w:b/>
                        </w:rPr>
                        <w:t>28-29</w:t>
                      </w:r>
                      <w:r w:rsidRPr="00F61044">
                        <w:rPr>
                          <w:b/>
                        </w:rPr>
                        <w:t xml:space="preserve"> </w:t>
                      </w:r>
                      <w:r w:rsidR="003D20A6" w:rsidRPr="00F61044">
                        <w:rPr>
                          <w:b/>
                        </w:rPr>
                        <w:tab/>
                      </w:r>
                      <w:r w:rsidR="00001CB3">
                        <w:rPr>
                          <w:b/>
                        </w:rPr>
                        <w:t>6:30pm (Fri)</w:t>
                      </w:r>
                      <w:r w:rsidR="003D20A6" w:rsidRPr="00217191">
                        <w:rPr>
                          <w:b/>
                          <w:color w:val="FF0000"/>
                        </w:rPr>
                        <w:tab/>
                      </w:r>
                      <w:r w:rsidR="00527CD6">
                        <w:rPr>
                          <w:b/>
                          <w:color w:val="FF0000"/>
                        </w:rPr>
                        <w:tab/>
                      </w:r>
                      <w:r w:rsidR="002855BD">
                        <w:rPr>
                          <w:b/>
                        </w:rPr>
                        <w:t xml:space="preserve">Mount Calvary </w:t>
                      </w:r>
                      <w:r w:rsidR="00007435">
                        <w:rPr>
                          <w:b/>
                        </w:rPr>
                        <w:t>MBC</w:t>
                      </w:r>
                    </w:p>
                    <w:p w14:paraId="52535D4B" w14:textId="6B8E280E" w:rsidR="00527CD6" w:rsidRDefault="00D46364" w:rsidP="009110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9am – Noon (Sat)</w:t>
                      </w:r>
                      <w:r w:rsidR="00527CD6">
                        <w:rPr>
                          <w:b/>
                        </w:rPr>
                        <w:tab/>
                        <w:t>569 Washington Street</w:t>
                      </w:r>
                    </w:p>
                    <w:p w14:paraId="07B6122E" w14:textId="77777777" w:rsidR="00E2399E" w:rsidRDefault="007D77E1" w:rsidP="009110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007435">
                        <w:rPr>
                          <w:b/>
                        </w:rPr>
                        <w:tab/>
                      </w:r>
                      <w:r w:rsidR="00007435">
                        <w:rPr>
                          <w:b/>
                        </w:rPr>
                        <w:tab/>
                      </w:r>
                      <w:r w:rsidR="00007435">
                        <w:rPr>
                          <w:b/>
                        </w:rPr>
                        <w:tab/>
                      </w:r>
                      <w:r w:rsidR="00527CD6">
                        <w:rPr>
                          <w:b/>
                        </w:rPr>
                        <w:t>New Smyrna Beach, FL 32168</w:t>
                      </w:r>
                    </w:p>
                    <w:p w14:paraId="5D9217D0" w14:textId="77777777" w:rsidR="00481BFA" w:rsidRDefault="00481BFA" w:rsidP="0091105C">
                      <w:pPr>
                        <w:rPr>
                          <w:b/>
                        </w:rPr>
                      </w:pPr>
                    </w:p>
                    <w:p w14:paraId="0B3A48B4" w14:textId="0C649642" w:rsidR="00007435" w:rsidRPr="00A368D1" w:rsidRDefault="00E2399E" w:rsidP="0091105C">
                      <w:pPr>
                        <w:rPr>
                          <w:b/>
                          <w:color w:val="FF0000"/>
                        </w:rPr>
                      </w:pPr>
                      <w:r w:rsidRPr="00A368D1">
                        <w:rPr>
                          <w:b/>
                          <w:color w:val="FF0000"/>
                        </w:rPr>
                        <w:t>June 30</w:t>
                      </w:r>
                      <w:r w:rsidRPr="00A368D1">
                        <w:rPr>
                          <w:b/>
                          <w:color w:val="FF0000"/>
                        </w:rPr>
                        <w:tab/>
                        <w:t>4</w:t>
                      </w:r>
                      <w:r w:rsidR="00481BFA" w:rsidRPr="00A368D1">
                        <w:rPr>
                          <w:b/>
                          <w:color w:val="FF0000"/>
                        </w:rPr>
                        <w:t>:00pm</w:t>
                      </w:r>
                      <w:r w:rsidR="00007435" w:rsidRPr="00A368D1">
                        <w:rPr>
                          <w:b/>
                          <w:color w:val="FF0000"/>
                        </w:rPr>
                        <w:tab/>
                      </w:r>
                      <w:r w:rsidR="00481BFA" w:rsidRPr="00A368D1">
                        <w:rPr>
                          <w:b/>
                          <w:color w:val="FF0000"/>
                        </w:rPr>
                        <w:t xml:space="preserve">  </w:t>
                      </w:r>
                      <w:r w:rsidR="00481BFA" w:rsidRPr="00A368D1">
                        <w:rPr>
                          <w:b/>
                          <w:color w:val="FF0000"/>
                        </w:rPr>
                        <w:tab/>
                        <w:t xml:space="preserve">Bethlehem </w:t>
                      </w:r>
                      <w:r w:rsidR="0021079F" w:rsidRPr="00A368D1">
                        <w:rPr>
                          <w:b/>
                          <w:color w:val="FF0000"/>
                        </w:rPr>
                        <w:t>Baptist Church</w:t>
                      </w:r>
                    </w:p>
                    <w:p w14:paraId="104D2F7F" w14:textId="1A729D7E" w:rsidR="00C648B2" w:rsidRDefault="00A368D1" w:rsidP="006968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Pr="00A368D1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Weekend </w:t>
                      </w:r>
                      <w:r w:rsidR="00696863">
                        <w:rPr>
                          <w:b/>
                        </w:rPr>
                        <w:t>Unity Service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C648B2">
                        <w:rPr>
                          <w:b/>
                        </w:rPr>
                        <w:t>811 Dummit Ave</w:t>
                      </w:r>
                      <w:r w:rsidR="00C46FCA">
                        <w:rPr>
                          <w:b/>
                        </w:rPr>
                        <w:t>.</w:t>
                      </w:r>
                    </w:p>
                    <w:p w14:paraId="2C21FDC7" w14:textId="41646173" w:rsidR="00C46FCA" w:rsidRDefault="00C46FCA" w:rsidP="000D5363">
                      <w:pPr>
                        <w:ind w:left="2880" w:firstLine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Titusville, FL 32780</w:t>
                      </w:r>
                    </w:p>
                    <w:p w14:paraId="4485A956" w14:textId="17C3C902" w:rsidR="002855BD" w:rsidRDefault="00F8272B" w:rsidP="009110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2855BD">
                        <w:rPr>
                          <w:b/>
                        </w:rPr>
                        <w:tab/>
                      </w:r>
                      <w:r w:rsidR="002855BD">
                        <w:rPr>
                          <w:b/>
                        </w:rPr>
                        <w:tab/>
                      </w:r>
                      <w:r w:rsidR="002855BD">
                        <w:rPr>
                          <w:b/>
                        </w:rPr>
                        <w:tab/>
                      </w:r>
                    </w:p>
                    <w:p w14:paraId="3322BEBE" w14:textId="77777777" w:rsidR="0091105C" w:rsidRDefault="0091105C" w:rsidP="0091105C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4381A7FD" w14:textId="77777777" w:rsidR="0091105C" w:rsidRDefault="0091105C" w:rsidP="0091105C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5A4FAEA4" w14:textId="77777777" w:rsidR="0091105C" w:rsidRDefault="0091105C" w:rsidP="0091105C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1655F59D" w14:textId="77777777" w:rsidR="0091105C" w:rsidRDefault="0091105C" w:rsidP="0091105C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108746DC" w14:textId="77777777" w:rsidR="0091105C" w:rsidRPr="004948D1" w:rsidRDefault="0091105C" w:rsidP="0091105C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78421EA0" w14:textId="76E09D5A" w:rsidR="002709B4" w:rsidRPr="004503F3" w:rsidRDefault="00813437" w:rsidP="00F139C9">
                      <w:pPr>
                        <w:spacing w:after="120"/>
                        <w:rPr>
                          <w:b/>
                          <w:color w:val="FF0000"/>
                        </w:rPr>
                      </w:pPr>
                      <w:r w:rsidRPr="004503F3">
                        <w:rPr>
                          <w:b/>
                          <w:color w:val="FF0000"/>
                        </w:rPr>
                        <w:t xml:space="preserve">July </w:t>
                      </w:r>
                      <w:r w:rsidR="00450DA2">
                        <w:rPr>
                          <w:b/>
                          <w:color w:val="FF0000"/>
                        </w:rPr>
                        <w:t>7</w:t>
                      </w:r>
                      <w:r w:rsidR="003D20A6" w:rsidRPr="004503F3">
                        <w:rPr>
                          <w:b/>
                          <w:color w:val="FF0000"/>
                        </w:rPr>
                        <w:tab/>
                      </w:r>
                      <w:r w:rsidR="003D20A6" w:rsidRPr="004503F3">
                        <w:rPr>
                          <w:b/>
                          <w:color w:val="FF0000"/>
                        </w:rPr>
                        <w:tab/>
                      </w:r>
                      <w:r w:rsidR="00450DA2">
                        <w:rPr>
                          <w:b/>
                          <w:color w:val="FF0000"/>
                        </w:rPr>
                        <w:tab/>
                      </w:r>
                      <w:r w:rsidR="003D20A6" w:rsidRPr="004503F3">
                        <w:rPr>
                          <w:b/>
                          <w:color w:val="FF0000"/>
                        </w:rPr>
                        <w:tab/>
                      </w:r>
                      <w:r w:rsidR="003D20A6" w:rsidRPr="004503F3">
                        <w:rPr>
                          <w:b/>
                          <w:color w:val="FF0000"/>
                        </w:rPr>
                        <w:tab/>
                      </w:r>
                      <w:r w:rsidR="000D5363">
                        <w:rPr>
                          <w:b/>
                          <w:color w:val="FF0000"/>
                        </w:rPr>
                        <w:t>Bethel Baptist Church</w:t>
                      </w:r>
                    </w:p>
                    <w:p w14:paraId="4F6CADC3" w14:textId="383A4793" w:rsidR="00813437" w:rsidRDefault="00813437" w:rsidP="005C32A1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July 1</w:t>
                      </w:r>
                      <w:r w:rsidR="00450DA2">
                        <w:rPr>
                          <w:b/>
                        </w:rPr>
                        <w:t>4</w:t>
                      </w:r>
                      <w:r w:rsidR="00B317B2">
                        <w:rPr>
                          <w:b/>
                        </w:rPr>
                        <w:t xml:space="preserve"> </w:t>
                      </w:r>
                      <w:r w:rsidR="00B317B2">
                        <w:rPr>
                          <w:b/>
                        </w:rPr>
                        <w:tab/>
                      </w:r>
                      <w:r w:rsidR="00B317B2">
                        <w:rPr>
                          <w:b/>
                        </w:rPr>
                        <w:tab/>
                      </w:r>
                      <w:r w:rsidR="00B317B2">
                        <w:rPr>
                          <w:b/>
                        </w:rPr>
                        <w:tab/>
                      </w:r>
                      <w:r w:rsidR="00B317B2">
                        <w:rPr>
                          <w:b/>
                        </w:rPr>
                        <w:tab/>
                      </w:r>
                      <w:r w:rsidR="003D20A6">
                        <w:rPr>
                          <w:b/>
                        </w:rPr>
                        <w:t>Church of your Choosing</w:t>
                      </w:r>
                    </w:p>
                    <w:p w14:paraId="181A7643" w14:textId="4A432D76" w:rsidR="00813437" w:rsidRDefault="00813437" w:rsidP="005C32A1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July 2</w:t>
                      </w:r>
                      <w:r w:rsidR="00450DA2">
                        <w:rPr>
                          <w:b/>
                        </w:rPr>
                        <w:t>1</w:t>
                      </w:r>
                      <w:r w:rsidR="003D20A6">
                        <w:rPr>
                          <w:b/>
                        </w:rPr>
                        <w:tab/>
                      </w:r>
                      <w:r w:rsidR="003D20A6">
                        <w:rPr>
                          <w:b/>
                        </w:rPr>
                        <w:tab/>
                      </w:r>
                      <w:r w:rsidR="003D20A6">
                        <w:rPr>
                          <w:b/>
                        </w:rPr>
                        <w:tab/>
                      </w:r>
                      <w:r w:rsidR="003D20A6">
                        <w:rPr>
                          <w:b/>
                        </w:rPr>
                        <w:tab/>
                        <w:t>Church of your Choosing</w:t>
                      </w:r>
                    </w:p>
                    <w:p w14:paraId="65D0D89A" w14:textId="1F2E1BFA" w:rsidR="0022077E" w:rsidRDefault="00813437" w:rsidP="0091105C">
                      <w:pPr>
                        <w:rPr>
                          <w:b/>
                          <w:color w:val="00B050"/>
                        </w:rPr>
                      </w:pPr>
                      <w:r w:rsidRPr="00D147FD">
                        <w:rPr>
                          <w:b/>
                        </w:rPr>
                        <w:t xml:space="preserve">July </w:t>
                      </w:r>
                      <w:r w:rsidR="00D147FD" w:rsidRPr="00D147FD">
                        <w:rPr>
                          <w:b/>
                        </w:rPr>
                        <w:t>28</w:t>
                      </w:r>
                      <w:r w:rsidR="003D20A6" w:rsidRPr="00D147FD">
                        <w:rPr>
                          <w:b/>
                        </w:rPr>
                        <w:tab/>
                      </w:r>
                      <w:r w:rsidR="003D20A6" w:rsidRPr="00D147FD">
                        <w:rPr>
                          <w:b/>
                        </w:rPr>
                        <w:tab/>
                      </w:r>
                      <w:r w:rsidR="003D20A6" w:rsidRPr="00D147FD">
                        <w:rPr>
                          <w:b/>
                        </w:rPr>
                        <w:tab/>
                      </w:r>
                      <w:r w:rsidR="00D147FD" w:rsidRPr="00D147FD">
                        <w:rPr>
                          <w:b/>
                        </w:rPr>
                        <w:tab/>
                        <w:t>Church of your Choosing</w:t>
                      </w:r>
                    </w:p>
                    <w:p w14:paraId="162512B1" w14:textId="77777777" w:rsidR="0022077E" w:rsidRDefault="0022077E" w:rsidP="0022077E">
                      <w:pPr>
                        <w:ind w:left="2880" w:firstLine="720"/>
                        <w:rPr>
                          <w:b/>
                          <w:color w:val="00B050"/>
                        </w:rPr>
                      </w:pPr>
                    </w:p>
                    <w:p w14:paraId="10E3F3D1" w14:textId="18126E7B" w:rsidR="001D42D2" w:rsidRDefault="003D20A6" w:rsidP="0022077E">
                      <w:pPr>
                        <w:ind w:left="2880" w:firstLine="72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14:paraId="3C051ECC" w14:textId="18EEEDB1" w:rsidR="00813437" w:rsidRDefault="00813437" w:rsidP="005C32A1">
                      <w:pPr>
                        <w:spacing w:after="120"/>
                        <w:rPr>
                          <w:b/>
                          <w:color w:val="FF0000"/>
                        </w:rPr>
                      </w:pPr>
                      <w:r w:rsidRPr="00217191">
                        <w:rPr>
                          <w:b/>
                          <w:color w:val="FF0000"/>
                        </w:rPr>
                        <w:t xml:space="preserve">August </w:t>
                      </w:r>
                      <w:r w:rsidR="0091105C">
                        <w:rPr>
                          <w:b/>
                          <w:color w:val="FF0000"/>
                        </w:rPr>
                        <w:t>4</w:t>
                      </w:r>
                      <w:r w:rsidR="003D20A6" w:rsidRPr="00217191">
                        <w:rPr>
                          <w:b/>
                          <w:color w:val="FF0000"/>
                        </w:rPr>
                        <w:tab/>
                      </w:r>
                      <w:r w:rsidR="00217191" w:rsidRPr="00217191">
                        <w:rPr>
                          <w:b/>
                          <w:color w:val="FF0000"/>
                        </w:rPr>
                        <w:t>9:00am</w:t>
                      </w:r>
                      <w:r w:rsidR="003D20A6" w:rsidRPr="00217191">
                        <w:rPr>
                          <w:b/>
                          <w:color w:val="FF0000"/>
                        </w:rPr>
                        <w:tab/>
                      </w:r>
                      <w:r w:rsidR="003D20A6" w:rsidRPr="00217191">
                        <w:rPr>
                          <w:b/>
                          <w:color w:val="FF0000"/>
                        </w:rPr>
                        <w:tab/>
                      </w:r>
                      <w:r w:rsidR="00601D9C" w:rsidRPr="00217191">
                        <w:rPr>
                          <w:b/>
                          <w:color w:val="FF0000"/>
                        </w:rPr>
                        <w:t>Bethel</w:t>
                      </w:r>
                      <w:r w:rsidR="003D20A6" w:rsidRPr="00217191">
                        <w:rPr>
                          <w:b/>
                          <w:color w:val="FF0000"/>
                        </w:rPr>
                        <w:t xml:space="preserve"> Baptist Church</w:t>
                      </w:r>
                    </w:p>
                    <w:p w14:paraId="39CC543A" w14:textId="416DD5C3" w:rsidR="0091105C" w:rsidRDefault="0091105C" w:rsidP="005C32A1">
                      <w:pPr>
                        <w:spacing w:after="120"/>
                        <w:rPr>
                          <w:b/>
                          <w:color w:val="FF0000"/>
                        </w:rPr>
                      </w:pPr>
                    </w:p>
                    <w:p w14:paraId="18B0541A" w14:textId="43F1DF38" w:rsidR="0091105C" w:rsidRDefault="0091105C" w:rsidP="005C32A1">
                      <w:pPr>
                        <w:spacing w:after="12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</w:p>
                    <w:p w14:paraId="58832403" w14:textId="3A096A25" w:rsidR="00813437" w:rsidRDefault="00813437" w:rsidP="005C32A1">
                      <w:pPr>
                        <w:spacing w:after="120"/>
                        <w:rPr>
                          <w:b/>
                        </w:rPr>
                      </w:pPr>
                    </w:p>
                    <w:p w14:paraId="1639EC3B" w14:textId="77777777" w:rsidR="00813437" w:rsidRDefault="00813437" w:rsidP="005C32A1">
                      <w:pPr>
                        <w:spacing w:after="120"/>
                        <w:rPr>
                          <w:b/>
                        </w:rPr>
                      </w:pPr>
                    </w:p>
                    <w:p w14:paraId="6C95CE27" w14:textId="4A12A933" w:rsidR="00813437" w:rsidRDefault="00813437" w:rsidP="005C32A1">
                      <w:pPr>
                        <w:spacing w:after="120"/>
                        <w:rPr>
                          <w:b/>
                        </w:rPr>
                      </w:pPr>
                    </w:p>
                    <w:p w14:paraId="48F1ED42" w14:textId="77777777" w:rsidR="00813437" w:rsidRPr="00F368CF" w:rsidRDefault="00813437" w:rsidP="005C32A1">
                      <w:pPr>
                        <w:spacing w:after="12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4AB866" w14:textId="77777777" w:rsidR="00B17592" w:rsidRDefault="00B17592"/>
    <w:p w14:paraId="0590D3EF" w14:textId="6EF51A03" w:rsidR="00B17592" w:rsidRDefault="00B17592"/>
    <w:p w14:paraId="201F381D" w14:textId="18493E2B" w:rsidR="00B17592" w:rsidRDefault="002221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2941C986" wp14:editId="4A2DE600">
                <wp:simplePos x="0" y="0"/>
                <wp:positionH relativeFrom="column">
                  <wp:posOffset>-1040462</wp:posOffset>
                </wp:positionH>
                <wp:positionV relativeFrom="page">
                  <wp:posOffset>8393952</wp:posOffset>
                </wp:positionV>
                <wp:extent cx="1856232" cy="1490472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232" cy="1490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DB144" w14:textId="7E72AD27" w:rsidR="00EA02D3" w:rsidRPr="00EA02D3" w:rsidRDefault="00EA02D3" w:rsidP="00EA02D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A02D3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Preschool</w:t>
                            </w:r>
                          </w:p>
                          <w:p w14:paraId="1069A935" w14:textId="4028A560" w:rsidR="00EA02D3" w:rsidRPr="00EA02D3" w:rsidRDefault="00EA02D3" w:rsidP="00EA02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02D3">
                              <w:rPr>
                                <w:sz w:val="16"/>
                                <w:szCs w:val="16"/>
                              </w:rPr>
                              <w:t>Infants – 5 years old</w:t>
                            </w:r>
                          </w:p>
                          <w:p w14:paraId="725D2FF6" w14:textId="571122F2" w:rsidR="00EA02D3" w:rsidRDefault="00EA02D3" w:rsidP="00EA02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02D3">
                              <w:rPr>
                                <w:sz w:val="16"/>
                                <w:szCs w:val="16"/>
                              </w:rPr>
                              <w:t>Before and After-School</w:t>
                            </w:r>
                          </w:p>
                          <w:p w14:paraId="47767C2C" w14:textId="27869128" w:rsidR="00EA02D3" w:rsidRPr="00EA02D3" w:rsidRDefault="00EA02D3" w:rsidP="00EA02D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07B77F5" w14:textId="51EBF583" w:rsidR="00EA02D3" w:rsidRDefault="00EA02D3" w:rsidP="00EA02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312 N. Duss Street</w:t>
                            </w:r>
                          </w:p>
                          <w:p w14:paraId="64368BA3" w14:textId="23CC4787" w:rsidR="00EA02D3" w:rsidRDefault="00EA02D3" w:rsidP="00EA02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New Smyrna Beach, FL 32168</w:t>
                            </w:r>
                          </w:p>
                          <w:p w14:paraId="6EE0BE76" w14:textId="4E8D99CE" w:rsidR="00EA02D3" w:rsidRPr="00EA02D3" w:rsidRDefault="00EA02D3" w:rsidP="00EA02D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02D3">
                              <w:rPr>
                                <w:b/>
                                <w:sz w:val="20"/>
                                <w:szCs w:val="20"/>
                              </w:rPr>
                              <w:t>386-424-1330</w:t>
                            </w:r>
                          </w:p>
                          <w:p w14:paraId="2952582B" w14:textId="272B6900" w:rsidR="00EA02D3" w:rsidRPr="00EA02D3" w:rsidRDefault="00EA02D3" w:rsidP="00EA02D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48E110C" w14:textId="570D256A" w:rsidR="00EA02D3" w:rsidRPr="00EA02D3" w:rsidRDefault="00EA02D3" w:rsidP="00EA02D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A02D3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K thru 12</w:t>
                            </w:r>
                          </w:p>
                          <w:p w14:paraId="4D1F292F" w14:textId="77777777" w:rsidR="00EA02D3" w:rsidRDefault="00EA02D3" w:rsidP="00EA02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Accepting Step-up for Students </w:t>
                            </w:r>
                          </w:p>
                          <w:p w14:paraId="2E612B66" w14:textId="48C1C7EA" w:rsidR="00EA02D3" w:rsidRPr="00EA02D3" w:rsidRDefault="00EA02D3" w:rsidP="00EA02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&amp; McKay Scholarship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C986" id="Text Box 2" o:spid="_x0000_s1030" type="#_x0000_t202" style="position:absolute;margin-left:-81.95pt;margin-top:660.95pt;width:146.15pt;height:117.3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" stroked="f">
                <v:textbox>
                  <w:txbxContent>
                    <w:p w14:paraId="5E9DB144" w14:textId="7E72AD27" w:rsidR="00EA02D3" w:rsidRPr="00EA02D3" w:rsidRDefault="00EA02D3" w:rsidP="00EA02D3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EA02D3">
                        <w:rPr>
                          <w:b/>
                          <w:sz w:val="16"/>
                          <w:szCs w:val="16"/>
                          <w:u w:val="single"/>
                        </w:rPr>
                        <w:t>Preschool</w:t>
                      </w:r>
                    </w:p>
                    <w:p w14:paraId="1069A935" w14:textId="4028A560" w:rsidR="00EA02D3" w:rsidRPr="00EA02D3" w:rsidRDefault="00EA02D3" w:rsidP="00EA02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A02D3">
                        <w:rPr>
                          <w:sz w:val="16"/>
                          <w:szCs w:val="16"/>
                        </w:rPr>
                        <w:t>Infants – 5 years old</w:t>
                      </w:r>
                    </w:p>
                    <w:p w14:paraId="725D2FF6" w14:textId="571122F2" w:rsidR="00EA02D3" w:rsidRDefault="00EA02D3" w:rsidP="00EA02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A02D3">
                        <w:rPr>
                          <w:sz w:val="16"/>
                          <w:szCs w:val="16"/>
                        </w:rPr>
                        <w:t>Before and After-School</w:t>
                      </w:r>
                    </w:p>
                    <w:p w14:paraId="47767C2C" w14:textId="27869128" w:rsidR="00EA02D3" w:rsidRPr="00EA02D3" w:rsidRDefault="00EA02D3" w:rsidP="00EA02D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707B77F5" w14:textId="51EBF583" w:rsidR="00EA02D3" w:rsidRDefault="00EA02D3" w:rsidP="00EA02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312 N. Duss Street</w:t>
                      </w:r>
                    </w:p>
                    <w:p w14:paraId="64368BA3" w14:textId="23CC4787" w:rsidR="00EA02D3" w:rsidRDefault="00EA02D3" w:rsidP="00EA02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New Smyrna Beach, FL 32168</w:t>
                      </w:r>
                    </w:p>
                    <w:p w14:paraId="6EE0BE76" w14:textId="4E8D99CE" w:rsidR="00EA02D3" w:rsidRPr="00EA02D3" w:rsidRDefault="00EA02D3" w:rsidP="00EA02D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A02D3">
                        <w:rPr>
                          <w:b/>
                          <w:sz w:val="20"/>
                          <w:szCs w:val="20"/>
                        </w:rPr>
                        <w:t>386-424-1330</w:t>
                      </w:r>
                    </w:p>
                    <w:p w14:paraId="2952582B" w14:textId="272B6900" w:rsidR="00EA02D3" w:rsidRPr="00EA02D3" w:rsidRDefault="00EA02D3" w:rsidP="00EA02D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648E110C" w14:textId="570D256A" w:rsidR="00EA02D3" w:rsidRPr="00EA02D3" w:rsidRDefault="00EA02D3" w:rsidP="00EA02D3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EA02D3">
                        <w:rPr>
                          <w:b/>
                          <w:sz w:val="16"/>
                          <w:szCs w:val="16"/>
                          <w:u w:val="single"/>
                        </w:rPr>
                        <w:t>K thru 12</w:t>
                      </w:r>
                    </w:p>
                    <w:p w14:paraId="4D1F292F" w14:textId="77777777" w:rsidR="00EA02D3" w:rsidRDefault="00EA02D3" w:rsidP="00EA02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Accepting Step-up for Students </w:t>
                      </w:r>
                    </w:p>
                    <w:p w14:paraId="2E612B66" w14:textId="48C1C7EA" w:rsidR="00EA02D3" w:rsidRPr="00EA02D3" w:rsidRDefault="00EA02D3" w:rsidP="00EA02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&amp; McKay Scholarship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165D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9C120A3" wp14:editId="3D6D78B7">
                <wp:simplePos x="0" y="0"/>
                <wp:positionH relativeFrom="column">
                  <wp:posOffset>4953000</wp:posOffset>
                </wp:positionH>
                <wp:positionV relativeFrom="paragraph">
                  <wp:posOffset>6947954</wp:posOffset>
                </wp:positionV>
                <wp:extent cx="114300" cy="228600"/>
                <wp:effectExtent l="19050" t="24765" r="19050" b="22860"/>
                <wp:wrapNone/>
                <wp:docPr id="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28600"/>
                          <a:chOff x="1260" y="13500"/>
                          <a:chExt cx="360" cy="540"/>
                        </a:xfrm>
                      </wpg:grpSpPr>
                      <wps:wsp>
                        <wps:cNvPr id="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40" y="1350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260" y="136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B895B" id="Group 42" o:spid="_x0000_s1026" style="position:absolute;margin-left:390pt;margin-top:547.1pt;width:9pt;height:18pt;z-index:251661824" coordorigin="1260,13500" coordsize="3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">
                <v:line id="Line 43" o:spid="_x0000_s1027" style="position:absolute;visibility:visible;mso-wrap-style:square" from="1440,13500" to="1440,1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" strokecolor="silver" strokeweight="3pt"/>
                <v:line id="Line 44" o:spid="_x0000_s1028" style="position:absolute;visibility:visible;mso-wrap-style:square" from="1260,13680" to="1620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" strokecolor="silver" strokeweight="3pt"/>
              </v:group>
            </w:pict>
          </mc:Fallback>
        </mc:AlternateContent>
      </w:r>
      <w:r w:rsidR="0097165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B88487" wp14:editId="004581D3">
                <wp:simplePos x="0" y="0"/>
                <wp:positionH relativeFrom="column">
                  <wp:posOffset>923925</wp:posOffset>
                </wp:positionH>
                <wp:positionV relativeFrom="paragraph">
                  <wp:posOffset>6898437</wp:posOffset>
                </wp:positionV>
                <wp:extent cx="5143500" cy="457200"/>
                <wp:effectExtent l="0" t="0" r="0" b="381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09E85" w14:textId="784FC1F0" w:rsidR="002A6D6B" w:rsidRDefault="002A6D6B">
                            <w:r w:rsidRPr="00C336A0">
                              <w:rPr>
                                <w:rFonts w:ascii="Poor Richard" w:hAnsi="Poor Richard"/>
                                <w:b/>
                                <w:color w:val="000080"/>
                                <w:sz w:val="28"/>
                                <w:szCs w:val="28"/>
                              </w:rPr>
                              <w:t>Praise</w:t>
                            </w:r>
                            <w:r w:rsidR="0047701A">
                              <w:rPr>
                                <w:rFonts w:ascii="Poor Richard" w:hAnsi="Poor Richard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D4215C">
                              <w:rPr>
                                <w:rFonts w:ascii="Poor Richard" w:hAnsi="Poor Richard"/>
                                <w:b/>
                                <w:noProof/>
                                <w:color w:val="00008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CD2A31" wp14:editId="1FE39174">
                                  <wp:extent cx="154940" cy="2673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0" cy="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701A">
                              <w:rPr>
                                <w:rFonts w:ascii="Poor Richard" w:hAnsi="Poor Richard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     Worship      </w:t>
                            </w:r>
                            <w:r w:rsidR="00D4215C">
                              <w:rPr>
                                <w:rFonts w:ascii="Poor Richard" w:hAnsi="Poor Richard"/>
                                <w:b/>
                                <w:noProof/>
                                <w:color w:val="00008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8DAB4A" wp14:editId="4508DFB7">
                                  <wp:extent cx="154940" cy="26733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0" cy="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701A">
                              <w:rPr>
                                <w:rFonts w:ascii="Poor Richard" w:hAnsi="Poor Richard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   Fellowship     </w:t>
                            </w:r>
                            <w:r w:rsidR="00D4215C">
                              <w:rPr>
                                <w:noProof/>
                              </w:rPr>
                              <w:drawing>
                                <wp:inline distT="0" distB="0" distL="0" distR="0" wp14:anchorId="59DBDE97" wp14:editId="4B491904">
                                  <wp:extent cx="154940" cy="26733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0" cy="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701A">
                              <w:rPr>
                                <w:rFonts w:ascii="Poor Richard" w:hAnsi="Poor Richard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   Discipleship        </w:t>
                            </w:r>
                            <w:r w:rsidR="000C4FE8">
                              <w:rPr>
                                <w:rFonts w:ascii="Poor Richard" w:hAnsi="Poor Richard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34A0">
                              <w:rPr>
                                <w:rFonts w:ascii="Poor Richard" w:hAnsi="Poor Richard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336A0">
                              <w:rPr>
                                <w:rFonts w:ascii="Poor Richard" w:hAnsi="Poor Richard"/>
                                <w:b/>
                                <w:color w:val="000080"/>
                                <w:sz w:val="28"/>
                                <w:szCs w:val="28"/>
                              </w:rPr>
                              <w:t>Evangelism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88487" id="Text Box 31" o:spid="_x0000_s1031" type="#_x0000_t202" style="position:absolute;margin-left:72.75pt;margin-top:543.2pt;width:40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" filled="f" stroked="f">
                <v:textbox>
                  <w:txbxContent>
                    <w:p w14:paraId="2A209E85" w14:textId="784FC1F0" w:rsidR="002A6D6B" w:rsidRDefault="002A6D6B">
                      <w:r w:rsidRPr="00C336A0">
                        <w:rPr>
                          <w:rFonts w:ascii="Poor Richard" w:hAnsi="Poor Richard"/>
                          <w:b/>
                          <w:color w:val="000080"/>
                          <w:sz w:val="28"/>
                          <w:szCs w:val="28"/>
                        </w:rPr>
                        <w:t>Praise</w:t>
                      </w:r>
                      <w:r w:rsidR="0047701A">
                        <w:rPr>
                          <w:rFonts w:ascii="Poor Richard" w:hAnsi="Poor Richard"/>
                          <w:b/>
                          <w:color w:val="000080"/>
                          <w:sz w:val="28"/>
                          <w:szCs w:val="28"/>
                        </w:rPr>
                        <w:t xml:space="preserve">     </w:t>
                      </w:r>
                      <w:r w:rsidR="00D4215C">
                        <w:rPr>
                          <w:rFonts w:ascii="Poor Richard" w:hAnsi="Poor Richard"/>
                          <w:b/>
                          <w:noProof/>
                          <w:color w:val="000080"/>
                          <w:sz w:val="28"/>
                          <w:szCs w:val="28"/>
                        </w:rPr>
                        <w:drawing>
                          <wp:inline distT="0" distB="0" distL="0" distR="0" wp14:anchorId="75CD2A31" wp14:editId="1FE39174">
                            <wp:extent cx="154940" cy="2673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40" cy="267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701A">
                        <w:rPr>
                          <w:rFonts w:ascii="Poor Richard" w:hAnsi="Poor Richard"/>
                          <w:b/>
                          <w:color w:val="000080"/>
                          <w:sz w:val="28"/>
                          <w:szCs w:val="28"/>
                        </w:rPr>
                        <w:t xml:space="preserve">      Worship      </w:t>
                      </w:r>
                      <w:r w:rsidR="00D4215C">
                        <w:rPr>
                          <w:rFonts w:ascii="Poor Richard" w:hAnsi="Poor Richard"/>
                          <w:b/>
                          <w:noProof/>
                          <w:color w:val="000080"/>
                          <w:sz w:val="28"/>
                          <w:szCs w:val="28"/>
                        </w:rPr>
                        <w:drawing>
                          <wp:inline distT="0" distB="0" distL="0" distR="0" wp14:anchorId="398DAB4A" wp14:editId="4508DFB7">
                            <wp:extent cx="154940" cy="26733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40" cy="267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701A">
                        <w:rPr>
                          <w:rFonts w:ascii="Poor Richard" w:hAnsi="Poor Richard"/>
                          <w:b/>
                          <w:color w:val="000080"/>
                          <w:sz w:val="28"/>
                          <w:szCs w:val="28"/>
                        </w:rPr>
                        <w:t xml:space="preserve">    Fellowship     </w:t>
                      </w:r>
                      <w:r w:rsidR="00D4215C">
                        <w:rPr>
                          <w:noProof/>
                        </w:rPr>
                        <w:drawing>
                          <wp:inline distT="0" distB="0" distL="0" distR="0" wp14:anchorId="59DBDE97" wp14:editId="4B491904">
                            <wp:extent cx="154940" cy="26733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40" cy="267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701A">
                        <w:rPr>
                          <w:rFonts w:ascii="Poor Richard" w:hAnsi="Poor Richard"/>
                          <w:b/>
                          <w:color w:val="000080"/>
                          <w:sz w:val="28"/>
                          <w:szCs w:val="28"/>
                        </w:rPr>
                        <w:t xml:space="preserve">    Discipleship        </w:t>
                      </w:r>
                      <w:r w:rsidR="000C4FE8">
                        <w:rPr>
                          <w:rFonts w:ascii="Poor Richard" w:hAnsi="Poor Richard"/>
                          <w:b/>
                          <w:color w:val="000080"/>
                          <w:sz w:val="28"/>
                          <w:szCs w:val="28"/>
                        </w:rPr>
                        <w:t xml:space="preserve"> </w:t>
                      </w:r>
                      <w:r w:rsidR="003634A0">
                        <w:rPr>
                          <w:rFonts w:ascii="Poor Richard" w:hAnsi="Poor Richard"/>
                          <w:b/>
                          <w:color w:val="000080"/>
                          <w:sz w:val="28"/>
                          <w:szCs w:val="28"/>
                        </w:rPr>
                        <w:t xml:space="preserve">  </w:t>
                      </w:r>
                      <w:r w:rsidRPr="00C336A0">
                        <w:rPr>
                          <w:rFonts w:ascii="Poor Richard" w:hAnsi="Poor Richard"/>
                          <w:b/>
                          <w:color w:val="000080"/>
                          <w:sz w:val="28"/>
                          <w:szCs w:val="28"/>
                        </w:rPr>
                        <w:t>Evangelism</w:t>
                      </w:r>
                    </w:p>
                  </w:txbxContent>
                </v:textbox>
              </v:shape>
            </w:pict>
          </mc:Fallback>
        </mc:AlternateContent>
      </w:r>
      <w:r w:rsidR="00D4215C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9B96A9F" wp14:editId="5DF01DE6">
                <wp:simplePos x="0" y="0"/>
                <wp:positionH relativeFrom="column">
                  <wp:posOffset>-899795</wp:posOffset>
                </wp:positionH>
                <wp:positionV relativeFrom="paragraph">
                  <wp:posOffset>4521835</wp:posOffset>
                </wp:positionV>
                <wp:extent cx="1549400" cy="1430020"/>
                <wp:effectExtent l="0" t="3175" r="0" b="0"/>
                <wp:wrapSquare wrapText="bothSides"/>
                <wp:docPr id="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CB3E0" w14:textId="3FA89793" w:rsidR="007B4E7F" w:rsidRDefault="00D4215C" w:rsidP="007B4E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7F9F7" wp14:editId="161E9B43">
                                  <wp:extent cx="1364615" cy="1336675"/>
                                  <wp:effectExtent l="0" t="0" r="0" b="0"/>
                                  <wp:docPr id="2" name="Picture 2" descr="BCA_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CA_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6A9F" id="Text Box 61" o:spid="_x0000_s1032" type="#_x0000_t202" style="position:absolute;margin-left:-70.85pt;margin-top:356.05pt;width:122pt;height:112.6pt;z-index:2516720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" stroked="f">
                <v:textbox style="mso-fit-shape-to-text:t">
                  <w:txbxContent>
                    <w:p w14:paraId="621CB3E0" w14:textId="3FA89793" w:rsidR="007B4E7F" w:rsidRDefault="00D4215C" w:rsidP="007B4E7F">
                      <w:r>
                        <w:rPr>
                          <w:noProof/>
                        </w:rPr>
                        <w:drawing>
                          <wp:inline distT="0" distB="0" distL="0" distR="0" wp14:anchorId="18A7F9F7" wp14:editId="161E9B43">
                            <wp:extent cx="1364615" cy="1336675"/>
                            <wp:effectExtent l="0" t="0" r="0" b="0"/>
                            <wp:docPr id="2" name="Picture 2" descr="BCA_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CA_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133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1759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3B42DF"/>
    <w:multiLevelType w:val="hybridMultilevel"/>
    <w:tmpl w:val="28F81DEE"/>
    <w:lvl w:ilvl="0" w:tplc="DAB047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A41F6"/>
    <w:multiLevelType w:val="hybridMultilevel"/>
    <w:tmpl w:val="508A37D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F23D5"/>
    <w:multiLevelType w:val="hybridMultilevel"/>
    <w:tmpl w:val="9796CEA0"/>
    <w:lvl w:ilvl="0" w:tplc="DAB047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741CC"/>
    <w:multiLevelType w:val="hybridMultilevel"/>
    <w:tmpl w:val="F586AEA2"/>
    <w:lvl w:ilvl="0" w:tplc="DAB047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901085">
    <w:abstractNumId w:val="1"/>
  </w:num>
  <w:num w:numId="2" w16cid:durableId="265383017">
    <w:abstractNumId w:val="2"/>
  </w:num>
  <w:num w:numId="3" w16cid:durableId="2122845401">
    <w:abstractNumId w:val="0"/>
  </w:num>
  <w:num w:numId="4" w16cid:durableId="2118402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DFD"/>
    <w:rsid w:val="00001372"/>
    <w:rsid w:val="00001CB3"/>
    <w:rsid w:val="00002D21"/>
    <w:rsid w:val="00007435"/>
    <w:rsid w:val="00072027"/>
    <w:rsid w:val="00082557"/>
    <w:rsid w:val="000833F3"/>
    <w:rsid w:val="000B6C63"/>
    <w:rsid w:val="000C2235"/>
    <w:rsid w:val="000C4FE8"/>
    <w:rsid w:val="000D235E"/>
    <w:rsid w:val="000D5363"/>
    <w:rsid w:val="00102DE1"/>
    <w:rsid w:val="00107E85"/>
    <w:rsid w:val="001303CB"/>
    <w:rsid w:val="001A477F"/>
    <w:rsid w:val="001D42D2"/>
    <w:rsid w:val="001F4197"/>
    <w:rsid w:val="00207031"/>
    <w:rsid w:val="0021079F"/>
    <w:rsid w:val="00214CD8"/>
    <w:rsid w:val="00217191"/>
    <w:rsid w:val="0022077E"/>
    <w:rsid w:val="00221F00"/>
    <w:rsid w:val="002221B0"/>
    <w:rsid w:val="00251A90"/>
    <w:rsid w:val="002537CB"/>
    <w:rsid w:val="00253932"/>
    <w:rsid w:val="00256614"/>
    <w:rsid w:val="00257927"/>
    <w:rsid w:val="002709B4"/>
    <w:rsid w:val="00283CE0"/>
    <w:rsid w:val="00284EF3"/>
    <w:rsid w:val="002855BD"/>
    <w:rsid w:val="002957C7"/>
    <w:rsid w:val="002A65AD"/>
    <w:rsid w:val="002A6D6B"/>
    <w:rsid w:val="002B10DF"/>
    <w:rsid w:val="002B117F"/>
    <w:rsid w:val="003305DE"/>
    <w:rsid w:val="003355C8"/>
    <w:rsid w:val="00360FA9"/>
    <w:rsid w:val="003634A0"/>
    <w:rsid w:val="00366FBD"/>
    <w:rsid w:val="00386F92"/>
    <w:rsid w:val="00390E8E"/>
    <w:rsid w:val="003C7478"/>
    <w:rsid w:val="003D20A6"/>
    <w:rsid w:val="003F6C8A"/>
    <w:rsid w:val="004011B4"/>
    <w:rsid w:val="00421358"/>
    <w:rsid w:val="00423806"/>
    <w:rsid w:val="00424111"/>
    <w:rsid w:val="00436324"/>
    <w:rsid w:val="004503F3"/>
    <w:rsid w:val="00450B64"/>
    <w:rsid w:val="00450DA2"/>
    <w:rsid w:val="00452A85"/>
    <w:rsid w:val="00465968"/>
    <w:rsid w:val="00472A30"/>
    <w:rsid w:val="0047701A"/>
    <w:rsid w:val="00481BFA"/>
    <w:rsid w:val="00484365"/>
    <w:rsid w:val="004948D1"/>
    <w:rsid w:val="00494B16"/>
    <w:rsid w:val="00495E9E"/>
    <w:rsid w:val="00496332"/>
    <w:rsid w:val="004B3349"/>
    <w:rsid w:val="004D179F"/>
    <w:rsid w:val="004F0482"/>
    <w:rsid w:val="00501914"/>
    <w:rsid w:val="00526636"/>
    <w:rsid w:val="00527CD6"/>
    <w:rsid w:val="005405D7"/>
    <w:rsid w:val="005B3BDB"/>
    <w:rsid w:val="005C32A1"/>
    <w:rsid w:val="00600679"/>
    <w:rsid w:val="00601C08"/>
    <w:rsid w:val="00601D9C"/>
    <w:rsid w:val="00603BA9"/>
    <w:rsid w:val="00642C0E"/>
    <w:rsid w:val="0064722B"/>
    <w:rsid w:val="0065214D"/>
    <w:rsid w:val="00673D10"/>
    <w:rsid w:val="00691BB7"/>
    <w:rsid w:val="00696863"/>
    <w:rsid w:val="006A0DFD"/>
    <w:rsid w:val="006D15F0"/>
    <w:rsid w:val="006E1480"/>
    <w:rsid w:val="006E14B6"/>
    <w:rsid w:val="0070736F"/>
    <w:rsid w:val="00710BAD"/>
    <w:rsid w:val="00754459"/>
    <w:rsid w:val="007A4DBB"/>
    <w:rsid w:val="007B412B"/>
    <w:rsid w:val="007B4E7F"/>
    <w:rsid w:val="007D19C4"/>
    <w:rsid w:val="007D77E1"/>
    <w:rsid w:val="007E6902"/>
    <w:rsid w:val="007F750A"/>
    <w:rsid w:val="0080380C"/>
    <w:rsid w:val="00804B4E"/>
    <w:rsid w:val="00805992"/>
    <w:rsid w:val="00805CB1"/>
    <w:rsid w:val="00813437"/>
    <w:rsid w:val="00822F1C"/>
    <w:rsid w:val="0087140C"/>
    <w:rsid w:val="00874869"/>
    <w:rsid w:val="008757EC"/>
    <w:rsid w:val="008F4808"/>
    <w:rsid w:val="00903B19"/>
    <w:rsid w:val="00903F62"/>
    <w:rsid w:val="0091105C"/>
    <w:rsid w:val="00923D05"/>
    <w:rsid w:val="0097165D"/>
    <w:rsid w:val="009824DF"/>
    <w:rsid w:val="00990A17"/>
    <w:rsid w:val="009E7BF8"/>
    <w:rsid w:val="009F38AA"/>
    <w:rsid w:val="00A2246C"/>
    <w:rsid w:val="00A227CD"/>
    <w:rsid w:val="00A368D1"/>
    <w:rsid w:val="00A66C55"/>
    <w:rsid w:val="00A719EF"/>
    <w:rsid w:val="00A776C9"/>
    <w:rsid w:val="00A924C5"/>
    <w:rsid w:val="00AB2186"/>
    <w:rsid w:val="00AC28A1"/>
    <w:rsid w:val="00AC2B04"/>
    <w:rsid w:val="00AE5DA5"/>
    <w:rsid w:val="00B17592"/>
    <w:rsid w:val="00B22954"/>
    <w:rsid w:val="00B26A18"/>
    <w:rsid w:val="00B317B2"/>
    <w:rsid w:val="00B40D6A"/>
    <w:rsid w:val="00B4409E"/>
    <w:rsid w:val="00B62BE5"/>
    <w:rsid w:val="00B92C55"/>
    <w:rsid w:val="00BC1F6F"/>
    <w:rsid w:val="00BF64DE"/>
    <w:rsid w:val="00BF6C91"/>
    <w:rsid w:val="00C05C9E"/>
    <w:rsid w:val="00C2615A"/>
    <w:rsid w:val="00C374EC"/>
    <w:rsid w:val="00C4426F"/>
    <w:rsid w:val="00C46D6D"/>
    <w:rsid w:val="00C46FCA"/>
    <w:rsid w:val="00C53B3A"/>
    <w:rsid w:val="00C555D9"/>
    <w:rsid w:val="00C648B2"/>
    <w:rsid w:val="00CB3BC1"/>
    <w:rsid w:val="00CC18A5"/>
    <w:rsid w:val="00CC18E9"/>
    <w:rsid w:val="00CF0277"/>
    <w:rsid w:val="00CF2F3A"/>
    <w:rsid w:val="00D02F1C"/>
    <w:rsid w:val="00D11C08"/>
    <w:rsid w:val="00D1363C"/>
    <w:rsid w:val="00D147FD"/>
    <w:rsid w:val="00D14F28"/>
    <w:rsid w:val="00D34F7B"/>
    <w:rsid w:val="00D4215C"/>
    <w:rsid w:val="00D46364"/>
    <w:rsid w:val="00D61833"/>
    <w:rsid w:val="00D65393"/>
    <w:rsid w:val="00D91A06"/>
    <w:rsid w:val="00DA44AF"/>
    <w:rsid w:val="00DA4B06"/>
    <w:rsid w:val="00DB2862"/>
    <w:rsid w:val="00DC093A"/>
    <w:rsid w:val="00DD79B7"/>
    <w:rsid w:val="00DE524B"/>
    <w:rsid w:val="00DF73B4"/>
    <w:rsid w:val="00E04863"/>
    <w:rsid w:val="00E2399E"/>
    <w:rsid w:val="00E35232"/>
    <w:rsid w:val="00E65601"/>
    <w:rsid w:val="00E76778"/>
    <w:rsid w:val="00E80C01"/>
    <w:rsid w:val="00E81611"/>
    <w:rsid w:val="00EA02D3"/>
    <w:rsid w:val="00EB7154"/>
    <w:rsid w:val="00EC6647"/>
    <w:rsid w:val="00F00213"/>
    <w:rsid w:val="00F00B6E"/>
    <w:rsid w:val="00F11960"/>
    <w:rsid w:val="00F139C9"/>
    <w:rsid w:val="00F35B93"/>
    <w:rsid w:val="00F35CBF"/>
    <w:rsid w:val="00F368CF"/>
    <w:rsid w:val="00F372C8"/>
    <w:rsid w:val="00F42A38"/>
    <w:rsid w:val="00F5527A"/>
    <w:rsid w:val="00F61044"/>
    <w:rsid w:val="00F8272B"/>
    <w:rsid w:val="00F86D83"/>
    <w:rsid w:val="00FC1555"/>
    <w:rsid w:val="00FC37B8"/>
    <w:rsid w:val="00FE0A25"/>
    <w:rsid w:val="00FE1FEF"/>
    <w:rsid w:val="00FF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FBBAB5"/>
  <w15:chartTrackingRefBased/>
  <w15:docId w15:val="{CBB21091-3A25-4B01-98F2-2A059793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3D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4B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0DFD"/>
    <w:pPr>
      <w:spacing w:before="100" w:beforeAutospacing="1" w:after="100" w:afterAutospacing="1"/>
    </w:pPr>
  </w:style>
  <w:style w:type="character" w:styleId="Hyperlink">
    <w:name w:val="Hyperlink"/>
    <w:rsid w:val="006D15F0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73D10"/>
    <w:rPr>
      <w:rFonts w:ascii="Cambria" w:hAnsi="Cambria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helnsb@bethelnsb.org" TargetMode="External"/><Relationship Id="rId13" Type="http://schemas.openxmlformats.org/officeDocument/2006/relationships/hyperlink" Target="http://www.bethelnsb.org" TargetMode="External"/><Relationship Id="rId18" Type="http://schemas.openxmlformats.org/officeDocument/2006/relationships/hyperlink" Target="mailto:gjordan@bethelnsb.or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0.emf"/><Relationship Id="rId7" Type="http://schemas.openxmlformats.org/officeDocument/2006/relationships/hyperlink" Target="http://www.bethelnsb.org" TargetMode="External"/><Relationship Id="rId12" Type="http://schemas.openxmlformats.org/officeDocument/2006/relationships/hyperlink" Target="mailto:gjordan@bethelnsb.org" TargetMode="External"/><Relationship Id="rId17" Type="http://schemas.openxmlformats.org/officeDocument/2006/relationships/hyperlink" Target="mailto:slyons@bethelnsb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carter@bethelnsb.org" TargetMode="External"/><Relationship Id="rId20" Type="http://schemas.openxmlformats.org/officeDocument/2006/relationships/image" Target="media/image3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lyons@bethelnsb.org" TargetMode="External"/><Relationship Id="rId24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hyperlink" Target="mailto:pcarter@bethelnsb.org" TargetMode="External"/><Relationship Id="rId23" Type="http://schemas.openxmlformats.org/officeDocument/2006/relationships/image" Target="media/image4.png"/><Relationship Id="rId10" Type="http://schemas.openxmlformats.org/officeDocument/2006/relationships/hyperlink" Target="mailto:acarter@bethelnsb.org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pcarter@bethelnsb.org" TargetMode="External"/><Relationship Id="rId14" Type="http://schemas.openxmlformats.org/officeDocument/2006/relationships/hyperlink" Target="mailto:bethelnsb@bethelnsb.org" TargetMode="External"/><Relationship Id="rId22" Type="http://schemas.openxmlformats.org/officeDocument/2006/relationships/image" Target="media/image3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ethel\Correspondence\Letter%20of%20Recommendation-Washingt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3594B-7786-41E2-8334-4927E6C3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of Recommendation-Washington</Template>
  <TotalTime>51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Bethel Baptist</dc:creator>
  <cp:keywords/>
  <dc:description/>
  <cp:lastModifiedBy>Bethel Baptist</cp:lastModifiedBy>
  <cp:revision>54</cp:revision>
  <cp:lastPrinted>2023-06-04T12:30:00Z</cp:lastPrinted>
  <dcterms:created xsi:type="dcterms:W3CDTF">2024-06-02T13:49:00Z</dcterms:created>
  <dcterms:modified xsi:type="dcterms:W3CDTF">2024-06-03T19:41:00Z</dcterms:modified>
</cp:coreProperties>
</file>